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88" w:rsidRPr="009D3386" w:rsidRDefault="00223488" w:rsidP="009D3386">
      <w:pPr>
        <w:spacing w:before="100" w:beforeAutospacing="1" w:after="100" w:afterAutospacing="1" w:line="240" w:lineRule="auto"/>
        <w:ind w:left="708" w:firstLine="708"/>
        <w:outlineLvl w:val="0"/>
        <w:rPr>
          <w:rFonts w:ascii="Times New Roman" w:hAnsi="Times New Roman"/>
          <w:b/>
          <w:bCs/>
          <w:kern w:val="36"/>
          <w:lang w:val="uk-UA" w:eastAsia="ru-RU"/>
        </w:rPr>
      </w:pPr>
      <w:r>
        <w:rPr>
          <w:rFonts w:ascii="Times New Roman" w:hAnsi="Times New Roman"/>
          <w:b/>
          <w:bCs/>
          <w:kern w:val="36"/>
          <w:lang w:val="uk-UA" w:eastAsia="ru-RU"/>
        </w:rPr>
        <w:t xml:space="preserve">                                  </w:t>
      </w:r>
      <w:r w:rsidRPr="009D3386">
        <w:rPr>
          <w:rFonts w:ascii="Times New Roman" w:hAnsi="Times New Roman"/>
          <w:b/>
          <w:bCs/>
          <w:kern w:val="36"/>
          <w:lang w:eastAsia="ru-RU"/>
        </w:rPr>
        <w:t>Договір оренди обладнання</w:t>
      </w:r>
      <w:r w:rsidRPr="00E33A5A">
        <w:rPr>
          <w:rFonts w:ascii="Times New Roman" w:hAnsi="Times New Roman"/>
          <w:b/>
          <w:bCs/>
          <w:kern w:val="36"/>
          <w:lang w:val="uk-UA" w:eastAsia="ru-RU"/>
        </w:rPr>
        <w:t xml:space="preserve"> № </w:t>
      </w:r>
      <w:r>
        <w:rPr>
          <w:rFonts w:ascii="Times New Roman" w:hAnsi="Times New Roman"/>
          <w:b/>
          <w:bCs/>
          <w:kern w:val="36"/>
          <w:lang w:val="uk-UA" w:eastAsia="ru-RU"/>
        </w:rPr>
        <w:t>_______</w:t>
      </w:r>
    </w:p>
    <w:p w:rsidR="00223488" w:rsidRPr="009D3386" w:rsidRDefault="00223488" w:rsidP="009D3386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val="uk-UA" w:eastAsia="ru-RU"/>
        </w:rPr>
        <w:t xml:space="preserve">      Місто ______</w:t>
      </w:r>
      <w:r w:rsidRPr="00E33A5A">
        <w:rPr>
          <w:rFonts w:ascii="Times New Roman" w:hAnsi="Times New Roman"/>
          <w:lang w:val="uk-UA" w:eastAsia="ru-RU"/>
        </w:rPr>
        <w:tab/>
      </w:r>
      <w:r w:rsidRPr="00E33A5A">
        <w:rPr>
          <w:rFonts w:ascii="Times New Roman" w:hAnsi="Times New Roman"/>
          <w:lang w:val="uk-UA" w:eastAsia="ru-RU"/>
        </w:rPr>
        <w:tab/>
      </w:r>
      <w:r>
        <w:rPr>
          <w:rFonts w:ascii="Times New Roman" w:hAnsi="Times New Roman"/>
          <w:lang w:val="uk-UA" w:eastAsia="ru-RU"/>
        </w:rPr>
        <w:t xml:space="preserve">  </w:t>
      </w:r>
      <w:r w:rsidRPr="00E33A5A">
        <w:rPr>
          <w:rFonts w:ascii="Times New Roman" w:hAnsi="Times New Roman"/>
          <w:lang w:val="uk-UA" w:eastAsia="ru-RU"/>
        </w:rPr>
        <w:tab/>
      </w:r>
      <w:r w:rsidRPr="00E33A5A">
        <w:rPr>
          <w:rFonts w:ascii="Times New Roman" w:hAnsi="Times New Roman"/>
          <w:lang w:val="uk-UA" w:eastAsia="ru-RU"/>
        </w:rPr>
        <w:tab/>
      </w:r>
      <w:r w:rsidRPr="00E33A5A">
        <w:rPr>
          <w:rFonts w:ascii="Times New Roman" w:hAnsi="Times New Roman"/>
          <w:lang w:val="uk-UA" w:eastAsia="ru-RU"/>
        </w:rPr>
        <w:tab/>
      </w:r>
      <w:r w:rsidRPr="00E33A5A">
        <w:rPr>
          <w:rFonts w:ascii="Times New Roman" w:hAnsi="Times New Roman"/>
          <w:lang w:val="uk-UA" w:eastAsia="ru-RU"/>
        </w:rPr>
        <w:tab/>
      </w:r>
      <w:r w:rsidRPr="00E33A5A">
        <w:rPr>
          <w:rFonts w:ascii="Times New Roman" w:hAnsi="Times New Roman"/>
          <w:lang w:val="uk-UA" w:eastAsia="ru-RU"/>
        </w:rPr>
        <w:tab/>
      </w:r>
      <w:r w:rsidRPr="00E33A5A">
        <w:rPr>
          <w:rFonts w:ascii="Times New Roman" w:hAnsi="Times New Roman"/>
          <w:lang w:val="uk-UA" w:eastAsia="ru-RU"/>
        </w:rPr>
        <w:tab/>
      </w:r>
      <w:r w:rsidRPr="00E33A5A">
        <w:rPr>
          <w:rFonts w:ascii="Times New Roman" w:hAnsi="Times New Roman"/>
          <w:lang w:val="uk-UA" w:eastAsia="ru-RU"/>
        </w:rPr>
        <w:tab/>
      </w:r>
      <w:r w:rsidRPr="00E33A5A">
        <w:rPr>
          <w:rFonts w:ascii="Times New Roman" w:hAnsi="Times New Roman"/>
          <w:lang w:val="uk-UA" w:eastAsia="ru-RU"/>
        </w:rPr>
        <w:tab/>
      </w:r>
      <w:r w:rsidRPr="009D3386">
        <w:rPr>
          <w:rFonts w:ascii="Times New Roman" w:hAnsi="Times New Roman"/>
          <w:lang w:eastAsia="ru-RU"/>
        </w:rPr>
        <w:t xml:space="preserve"> “</w:t>
      </w:r>
      <w:r>
        <w:rPr>
          <w:rFonts w:ascii="Times New Roman" w:hAnsi="Times New Roman"/>
          <w:lang w:val="uk-UA" w:eastAsia="ru-RU"/>
        </w:rPr>
        <w:t xml:space="preserve"> </w:t>
      </w:r>
      <w:r w:rsidRPr="009D3386">
        <w:rPr>
          <w:rFonts w:ascii="Times New Roman" w:hAnsi="Times New Roman"/>
          <w:lang w:eastAsia="ru-RU"/>
        </w:rPr>
        <w:t xml:space="preserve">” </w:t>
      </w:r>
      <w:r>
        <w:rPr>
          <w:rFonts w:ascii="Times New Roman" w:hAnsi="Times New Roman"/>
          <w:lang w:val="uk-UA" w:eastAsia="ru-RU"/>
        </w:rPr>
        <w:t xml:space="preserve"> _______</w:t>
      </w:r>
      <w:r w:rsidRPr="009D3386">
        <w:rPr>
          <w:rFonts w:ascii="Times New Roman" w:hAnsi="Times New Roman"/>
          <w:lang w:eastAsia="ru-RU"/>
        </w:rPr>
        <w:t xml:space="preserve"> 20</w:t>
      </w:r>
      <w:r w:rsidRPr="00E33A5A">
        <w:rPr>
          <w:rFonts w:ascii="Times New Roman" w:hAnsi="Times New Roman"/>
          <w:lang w:val="uk-UA" w:eastAsia="ru-RU"/>
        </w:rPr>
        <w:t>14</w:t>
      </w:r>
      <w:r w:rsidRPr="009D3386">
        <w:rPr>
          <w:rFonts w:ascii="Times New Roman" w:hAnsi="Times New Roman"/>
          <w:lang w:eastAsia="ru-RU"/>
        </w:rPr>
        <w:t>р.</w:t>
      </w:r>
    </w:p>
    <w:p w:rsidR="00223488" w:rsidRPr="00E33A5A" w:rsidRDefault="00223488" w:rsidP="00E33A5A">
      <w:pPr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Times New Roman" w:hAnsi="Times New Roman"/>
          <w:lang w:val="uk-UA" w:eastAsia="ru-RU"/>
        </w:rPr>
      </w:pPr>
      <w:r w:rsidRPr="00E33A5A">
        <w:rPr>
          <w:rFonts w:ascii="Times New Roman" w:hAnsi="Times New Roman"/>
          <w:lang w:val="uk-UA" w:eastAsia="ru-RU"/>
        </w:rPr>
        <w:tab/>
      </w:r>
      <w:r w:rsidRPr="003117EF">
        <w:rPr>
          <w:rFonts w:ascii="Times New Roman" w:hAnsi="Times New Roman"/>
          <w:lang w:val="uk-UA" w:eastAsia="ru-RU"/>
        </w:rPr>
        <w:t xml:space="preserve">Орендодавець </w:t>
      </w:r>
      <w:r w:rsidRPr="00E33A5A">
        <w:rPr>
          <w:rFonts w:ascii="Times New Roman" w:hAnsi="Times New Roman"/>
          <w:lang w:val="uk-UA" w:eastAsia="ru-RU"/>
        </w:rPr>
        <w:t xml:space="preserve">ФОП Осауленко Роман Іванович </w:t>
      </w:r>
      <w:r w:rsidRPr="003117EF">
        <w:rPr>
          <w:rFonts w:ascii="Times New Roman" w:hAnsi="Times New Roman"/>
          <w:lang w:val="uk-UA" w:eastAsia="ru-RU"/>
        </w:rPr>
        <w:t xml:space="preserve">в особі </w:t>
      </w:r>
      <w:r w:rsidRPr="00E33A5A">
        <w:rPr>
          <w:rFonts w:ascii="Times New Roman" w:hAnsi="Times New Roman"/>
          <w:lang w:val="uk-UA" w:eastAsia="ru-RU"/>
        </w:rPr>
        <w:t>Осауленко Р.І.</w:t>
      </w:r>
      <w:r w:rsidRPr="003117EF">
        <w:rPr>
          <w:rFonts w:ascii="Times New Roman" w:hAnsi="Times New Roman"/>
          <w:lang w:val="uk-UA" w:eastAsia="ru-RU"/>
        </w:rPr>
        <w:t>, діючого на підставі державної</w:t>
      </w:r>
      <w:r w:rsidRPr="00E33A5A">
        <w:rPr>
          <w:rFonts w:ascii="Times New Roman" w:hAnsi="Times New Roman"/>
          <w:lang w:val="uk-UA" w:eastAsia="ru-RU"/>
        </w:rPr>
        <w:t xml:space="preserve"> реєстрації </w:t>
      </w:r>
      <w:r w:rsidRPr="003117EF">
        <w:rPr>
          <w:rFonts w:ascii="Times New Roman" w:hAnsi="Times New Roman"/>
          <w:lang w:val="uk-UA" w:eastAsia="ru-RU"/>
        </w:rPr>
        <w:t xml:space="preserve">, з однієї сторони, та Орендар </w:t>
      </w:r>
      <w:r>
        <w:rPr>
          <w:rFonts w:ascii="Times New Roman" w:hAnsi="Times New Roman"/>
          <w:lang w:val="uk-UA" w:eastAsia="ru-RU"/>
        </w:rPr>
        <w:t>_____________</w:t>
      </w:r>
      <w:r w:rsidRPr="003117EF">
        <w:rPr>
          <w:rFonts w:ascii="Times New Roman" w:hAnsi="Times New Roman"/>
          <w:lang w:val="uk-UA" w:eastAsia="ru-RU"/>
        </w:rPr>
        <w:t xml:space="preserve"> в особі </w:t>
      </w:r>
      <w:r>
        <w:rPr>
          <w:rFonts w:ascii="Times New Roman" w:hAnsi="Times New Roman"/>
          <w:lang w:val="uk-UA" w:eastAsia="ru-RU"/>
        </w:rPr>
        <w:t xml:space="preserve">  </w:t>
      </w:r>
      <w:r w:rsidRPr="00E33A5A">
        <w:rPr>
          <w:rFonts w:ascii="Times New Roman" w:hAnsi="Times New Roman"/>
          <w:lang w:val="uk-UA" w:eastAsia="ru-RU"/>
        </w:rPr>
        <w:t xml:space="preserve">директора </w:t>
      </w:r>
      <w:r>
        <w:rPr>
          <w:rFonts w:ascii="Times New Roman" w:hAnsi="Times New Roman"/>
          <w:lang w:val="uk-UA" w:eastAsia="ru-RU"/>
        </w:rPr>
        <w:t>________</w:t>
      </w:r>
      <w:r w:rsidRPr="003117EF">
        <w:rPr>
          <w:rFonts w:ascii="Times New Roman" w:hAnsi="Times New Roman"/>
          <w:lang w:val="uk-UA" w:eastAsia="ru-RU"/>
        </w:rPr>
        <w:t xml:space="preserve">діючого на підставі </w:t>
      </w:r>
      <w:r w:rsidRPr="00E33A5A">
        <w:rPr>
          <w:rFonts w:ascii="Times New Roman" w:hAnsi="Times New Roman"/>
          <w:lang w:val="uk-UA" w:eastAsia="ru-RU"/>
        </w:rPr>
        <w:t>Статуту</w:t>
      </w:r>
      <w:r w:rsidRPr="003117EF">
        <w:rPr>
          <w:rFonts w:ascii="Times New Roman" w:hAnsi="Times New Roman"/>
          <w:lang w:val="uk-UA" w:eastAsia="ru-RU"/>
        </w:rPr>
        <w:t xml:space="preserve"> з другої сторони, уклали цей Договір про наступне: </w:t>
      </w:r>
      <w:r w:rsidRPr="003117EF">
        <w:rPr>
          <w:rFonts w:ascii="Times New Roman" w:hAnsi="Times New Roman"/>
          <w:lang w:val="uk-UA" w:eastAsia="ru-RU"/>
        </w:rPr>
        <w:br/>
      </w:r>
      <w:r w:rsidRPr="003117EF">
        <w:rPr>
          <w:rFonts w:ascii="Times New Roman" w:hAnsi="Times New Roman"/>
          <w:lang w:val="uk-UA" w:eastAsia="ru-RU"/>
        </w:rPr>
        <w:br/>
      </w:r>
      <w:r w:rsidRPr="003117EF">
        <w:rPr>
          <w:rFonts w:ascii="Times New Roman" w:hAnsi="Times New Roman"/>
          <w:b/>
          <w:bCs/>
          <w:lang w:val="uk-UA" w:eastAsia="ru-RU"/>
        </w:rPr>
        <w:t xml:space="preserve">1. </w:t>
      </w:r>
      <w:r w:rsidRPr="009D3386">
        <w:rPr>
          <w:rFonts w:ascii="Times New Roman" w:hAnsi="Times New Roman"/>
          <w:b/>
          <w:bCs/>
          <w:lang w:eastAsia="ru-RU"/>
        </w:rPr>
        <w:t xml:space="preserve">Предмет договору.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>1.1. Орендодавець надає, а Орендар приймає в строкове платне користування наступне майно (далі за текстом – "об’єкт оренди"</w:t>
      </w:r>
      <w:r w:rsidRPr="00E33A5A">
        <w:rPr>
          <w:rFonts w:ascii="Times New Roman" w:hAnsi="Times New Roman"/>
          <w:lang w:val="uk-UA" w:eastAsia="ru-RU"/>
        </w:rPr>
        <w:t>, «майно»</w:t>
      </w:r>
      <w:r w:rsidRPr="009D3386">
        <w:rPr>
          <w:rFonts w:ascii="Times New Roman" w:hAnsi="Times New Roman"/>
          <w:lang w:eastAsia="ru-RU"/>
        </w:rPr>
        <w:t xml:space="preserve">): </w:t>
      </w:r>
      <w:r w:rsidRPr="009D3386">
        <w:rPr>
          <w:rFonts w:ascii="Times New Roman" w:hAnsi="Times New Roman"/>
          <w:lang w:eastAsia="ru-RU"/>
        </w:rPr>
        <w:br/>
        <w:t>1.1.1. Найменування:</w:t>
      </w:r>
      <w:r w:rsidRPr="00E33A5A">
        <w:rPr>
          <w:rFonts w:ascii="Times New Roman" w:hAnsi="Times New Roman"/>
          <w:lang w:val="uk-UA" w:eastAsia="ru-RU"/>
        </w:rPr>
        <w:t xml:space="preserve"> </w:t>
      </w:r>
      <w:r w:rsidRPr="009D3386">
        <w:rPr>
          <w:rFonts w:ascii="Times New Roman" w:hAnsi="Times New Roman"/>
          <w:lang w:eastAsia="ru-RU"/>
        </w:rPr>
        <w:br/>
        <w:t>1.1.2. Вартість майна‚ що орендується, становить</w:t>
      </w:r>
      <w:r w:rsidRPr="00E33A5A">
        <w:rPr>
          <w:rFonts w:ascii="Times New Roman" w:hAnsi="Times New Roman"/>
          <w:lang w:val="uk-UA" w:eastAsia="ru-RU"/>
        </w:rPr>
        <w:t xml:space="preserve"> </w:t>
      </w:r>
      <w:r>
        <w:rPr>
          <w:rFonts w:ascii="Times New Roman" w:hAnsi="Times New Roman"/>
          <w:color w:val="FF0000"/>
          <w:lang w:val="uk-UA" w:eastAsia="ru-RU"/>
        </w:rPr>
        <w:t>_________</w:t>
      </w:r>
      <w:r w:rsidRPr="005642A3">
        <w:rPr>
          <w:rFonts w:ascii="Times New Roman" w:hAnsi="Times New Roman"/>
          <w:color w:val="FF0000"/>
          <w:lang w:eastAsia="ru-RU"/>
        </w:rPr>
        <w:t xml:space="preserve"> гривень</w:t>
      </w:r>
      <w:r w:rsidRPr="009D3386">
        <w:rPr>
          <w:rFonts w:ascii="Times New Roman" w:hAnsi="Times New Roman"/>
          <w:lang w:eastAsia="ru-RU"/>
        </w:rPr>
        <w:t xml:space="preserve">. </w:t>
      </w:r>
      <w:r w:rsidRPr="009D3386">
        <w:rPr>
          <w:rFonts w:ascii="Times New Roman" w:hAnsi="Times New Roman"/>
          <w:lang w:eastAsia="ru-RU"/>
        </w:rPr>
        <w:br/>
        <w:t xml:space="preserve">1.1.3. Стан майна‚ що орендується‚ на момент передачі в оренду: </w:t>
      </w:r>
      <w:r w:rsidRPr="00E33A5A">
        <w:rPr>
          <w:rFonts w:ascii="Times New Roman" w:hAnsi="Times New Roman"/>
          <w:lang w:val="uk-UA" w:eastAsia="ru-RU"/>
        </w:rPr>
        <w:t>придатне до використання відповідно до умов договору</w:t>
      </w:r>
      <w:r w:rsidRPr="009D3386">
        <w:rPr>
          <w:rFonts w:ascii="Times New Roman" w:hAnsi="Times New Roman"/>
          <w:lang w:eastAsia="ru-RU"/>
        </w:rPr>
        <w:t xml:space="preserve">. </w:t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2. Мета та умови використання об'єкту оренди.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>2.1. Об’єкт оренди передається в оренду для</w:t>
      </w:r>
      <w:r w:rsidRPr="00E33A5A">
        <w:rPr>
          <w:rFonts w:ascii="Times New Roman" w:hAnsi="Times New Roman"/>
          <w:lang w:val="uk-UA" w:eastAsia="ru-RU"/>
        </w:rPr>
        <w:t xml:space="preserve"> використання в маркування продукції Орендаря</w:t>
      </w:r>
      <w:r w:rsidRPr="009D3386">
        <w:rPr>
          <w:rFonts w:ascii="Times New Roman" w:hAnsi="Times New Roman"/>
          <w:lang w:eastAsia="ru-RU"/>
        </w:rPr>
        <w:t xml:space="preserve"> </w:t>
      </w:r>
      <w:r w:rsidRPr="009D3386">
        <w:rPr>
          <w:rFonts w:ascii="Times New Roman" w:hAnsi="Times New Roman"/>
          <w:lang w:eastAsia="ru-RU"/>
        </w:rPr>
        <w:br/>
      </w:r>
      <w:r w:rsidRPr="00E33A5A">
        <w:rPr>
          <w:rFonts w:ascii="Times New Roman" w:hAnsi="Times New Roman"/>
          <w:lang w:val="uk-UA" w:eastAsia="ru-RU"/>
        </w:rPr>
        <w:t>2.2 Орендодавець надає також витратні матеріали на об</w:t>
      </w:r>
      <w:r w:rsidRPr="00E33A5A">
        <w:rPr>
          <w:rFonts w:ascii="Times New Roman" w:hAnsi="Times New Roman"/>
          <w:lang w:val="uk-UA" w:eastAsia="ru-RU"/>
        </w:rPr>
        <w:sym w:font="Symbol" w:char="F0A2"/>
      </w:r>
      <w:r w:rsidRPr="00E33A5A">
        <w:rPr>
          <w:rFonts w:ascii="Times New Roman" w:hAnsi="Times New Roman"/>
          <w:lang w:val="uk-UA" w:eastAsia="ru-RU"/>
        </w:rPr>
        <w:t>єкт оренди, на замовлення Орендаря у весь час використання .</w:t>
      </w:r>
    </w:p>
    <w:p w:rsidR="00223488" w:rsidRPr="00E33A5A" w:rsidRDefault="00223488" w:rsidP="00E33A5A">
      <w:pPr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Times New Roman" w:hAnsi="Times New Roman"/>
          <w:lang w:val="uk-UA" w:eastAsia="ru-RU"/>
        </w:rPr>
      </w:pP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3. Термін оренди.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 xml:space="preserve">3.1. Термін оренди складає </w:t>
      </w:r>
      <w:r w:rsidRPr="00E33A5A">
        <w:rPr>
          <w:rFonts w:ascii="Times New Roman" w:hAnsi="Times New Roman"/>
          <w:lang w:val="uk-UA" w:eastAsia="ru-RU"/>
        </w:rPr>
        <w:t>1</w:t>
      </w:r>
      <w:r w:rsidRPr="009D3386">
        <w:rPr>
          <w:rFonts w:ascii="Times New Roman" w:hAnsi="Times New Roman"/>
          <w:lang w:eastAsia="ru-RU"/>
        </w:rPr>
        <w:t xml:space="preserve"> р</w:t>
      </w:r>
      <w:r w:rsidRPr="00E33A5A">
        <w:rPr>
          <w:rFonts w:ascii="Times New Roman" w:hAnsi="Times New Roman"/>
          <w:lang w:val="uk-UA" w:eastAsia="ru-RU"/>
        </w:rPr>
        <w:t>і</w:t>
      </w:r>
      <w:r w:rsidRPr="009D3386">
        <w:rPr>
          <w:rFonts w:ascii="Times New Roman" w:hAnsi="Times New Roman"/>
          <w:lang w:eastAsia="ru-RU"/>
        </w:rPr>
        <w:t xml:space="preserve">к з моменту прийняття об’єкта‚ що орендується. </w:t>
      </w:r>
      <w:r w:rsidRPr="009D3386">
        <w:rPr>
          <w:rFonts w:ascii="Times New Roman" w:hAnsi="Times New Roman"/>
          <w:lang w:eastAsia="ru-RU"/>
        </w:rPr>
        <w:br/>
        <w:t xml:space="preserve">3.2. Після закінчення строку Договору орендар </w:t>
      </w:r>
      <w:r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val="uk-UA" w:eastAsia="ru-RU"/>
        </w:rPr>
        <w:t xml:space="preserve">не </w:t>
      </w:r>
      <w:r w:rsidRPr="009D3386">
        <w:rPr>
          <w:rFonts w:ascii="Times New Roman" w:hAnsi="Times New Roman"/>
          <w:lang w:eastAsia="ru-RU"/>
        </w:rPr>
        <w:t xml:space="preserve">має переважне право поновлення його на новий строк. </w:t>
      </w:r>
      <w:r w:rsidRPr="009D3386">
        <w:rPr>
          <w:rFonts w:ascii="Times New Roman" w:hAnsi="Times New Roman"/>
          <w:lang w:eastAsia="ru-RU"/>
        </w:rPr>
        <w:br/>
        <w:t xml:space="preserve">3.3. Термін оренди може бути скорочений </w:t>
      </w:r>
      <w:r w:rsidRPr="00E33A5A">
        <w:rPr>
          <w:rFonts w:ascii="Times New Roman" w:hAnsi="Times New Roman"/>
          <w:lang w:val="uk-UA" w:eastAsia="ru-RU"/>
        </w:rPr>
        <w:t>Орендарем в односторонньому порядку з повідомлення орендодавця за два дні до розірвання Договору.</w:t>
      </w:r>
      <w:r w:rsidRPr="009D3386">
        <w:rPr>
          <w:rFonts w:ascii="Times New Roman" w:hAnsi="Times New Roman"/>
          <w:lang w:eastAsia="ru-RU"/>
        </w:rPr>
        <w:t xml:space="preserve"> </w:t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4. Орендна плата.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>4.1. Розмір орендної плати за весь об’єкт‚ що</w:t>
      </w:r>
      <w:r w:rsidRPr="00E33A5A">
        <w:rPr>
          <w:rFonts w:ascii="Times New Roman" w:hAnsi="Times New Roman"/>
          <w:lang w:eastAsia="ru-RU"/>
        </w:rPr>
        <w:t xml:space="preserve"> орендується‚ у цілому складає </w:t>
      </w:r>
      <w:r w:rsidRPr="00E33A5A">
        <w:rPr>
          <w:rFonts w:ascii="Times New Roman" w:hAnsi="Times New Roman"/>
          <w:lang w:val="uk-UA" w:eastAsia="ru-RU"/>
        </w:rPr>
        <w:t xml:space="preserve"> </w:t>
      </w:r>
      <w:r>
        <w:rPr>
          <w:rFonts w:ascii="Times New Roman" w:hAnsi="Times New Roman"/>
          <w:lang w:val="uk-UA" w:eastAsia="ru-RU"/>
        </w:rPr>
        <w:t>______ грн ( вартість «прописом» грн. 00 коп</w:t>
      </w:r>
      <w:bookmarkStart w:id="0" w:name="_GoBack"/>
      <w:bookmarkEnd w:id="0"/>
      <w:r>
        <w:rPr>
          <w:rFonts w:ascii="Times New Roman" w:hAnsi="Times New Roman"/>
          <w:lang w:val="uk-UA" w:eastAsia="ru-RU"/>
        </w:rPr>
        <w:t>)</w:t>
      </w:r>
      <w:r w:rsidRPr="009D3386">
        <w:rPr>
          <w:rFonts w:ascii="Times New Roman" w:hAnsi="Times New Roman"/>
          <w:lang w:eastAsia="ru-RU"/>
        </w:rPr>
        <w:t xml:space="preserve"> за </w:t>
      </w:r>
      <w:r>
        <w:rPr>
          <w:rFonts w:ascii="Times New Roman" w:hAnsi="Times New Roman"/>
          <w:lang w:val="uk-UA" w:eastAsia="ru-RU"/>
        </w:rPr>
        <w:t>тиждень</w:t>
      </w:r>
      <w:r w:rsidRPr="009D3386">
        <w:rPr>
          <w:rFonts w:ascii="Times New Roman" w:hAnsi="Times New Roman"/>
          <w:lang w:eastAsia="ru-RU"/>
        </w:rPr>
        <w:t xml:space="preserve"> </w:t>
      </w:r>
      <w:r w:rsidRPr="009D3386">
        <w:rPr>
          <w:rFonts w:ascii="Times New Roman" w:hAnsi="Times New Roman"/>
          <w:color w:val="FF0000"/>
          <w:lang w:eastAsia="ru-RU"/>
        </w:rPr>
        <w:t xml:space="preserve">. </w:t>
      </w:r>
      <w:r w:rsidRPr="009D3386">
        <w:rPr>
          <w:rFonts w:ascii="Times New Roman" w:hAnsi="Times New Roman"/>
          <w:lang w:eastAsia="ru-RU"/>
        </w:rPr>
        <w:br/>
        <w:t>4.2. Орендна плата сплачується Орендарем</w:t>
      </w:r>
      <w:r>
        <w:rPr>
          <w:rFonts w:ascii="Times New Roman" w:hAnsi="Times New Roman"/>
          <w:lang w:val="uk-UA" w:eastAsia="ru-RU"/>
        </w:rPr>
        <w:t xml:space="preserve"> </w:t>
      </w:r>
      <w:r w:rsidRPr="00E33A5A">
        <w:rPr>
          <w:rFonts w:ascii="Times New Roman" w:hAnsi="Times New Roman"/>
          <w:lang w:val="uk-UA" w:eastAsia="ru-RU"/>
        </w:rPr>
        <w:t>щонедільно</w:t>
      </w:r>
      <w:r w:rsidRPr="009D3386">
        <w:rPr>
          <w:rFonts w:ascii="Times New Roman" w:hAnsi="Times New Roman"/>
          <w:lang w:eastAsia="ru-RU"/>
        </w:rPr>
        <w:t xml:space="preserve">  в безготівковому порядку на розрахунковий рахунок Орендодавця не пізніше  </w:t>
      </w:r>
      <w:r w:rsidRPr="00E33A5A">
        <w:rPr>
          <w:rFonts w:ascii="Times New Roman" w:hAnsi="Times New Roman"/>
          <w:lang w:val="uk-UA" w:eastAsia="ru-RU"/>
        </w:rPr>
        <w:t>п</w:t>
      </w:r>
      <w:r w:rsidRPr="00E33A5A">
        <w:rPr>
          <w:rFonts w:ascii="Times New Roman" w:hAnsi="Times New Roman"/>
          <w:lang w:val="uk-UA" w:eastAsia="ru-RU"/>
        </w:rPr>
        <w:sym w:font="Symbol" w:char="F0A2"/>
      </w:r>
      <w:r w:rsidRPr="00E33A5A">
        <w:rPr>
          <w:rFonts w:ascii="Times New Roman" w:hAnsi="Times New Roman"/>
          <w:lang w:val="uk-UA" w:eastAsia="ru-RU"/>
        </w:rPr>
        <w:t>ятниці кожної неділі</w:t>
      </w:r>
      <w:r w:rsidRPr="009D3386">
        <w:rPr>
          <w:rFonts w:ascii="Times New Roman" w:hAnsi="Times New Roman"/>
          <w:lang w:eastAsia="ru-RU"/>
        </w:rPr>
        <w:t xml:space="preserve">. </w:t>
      </w:r>
      <w:r w:rsidRPr="009D3386">
        <w:rPr>
          <w:rFonts w:ascii="Times New Roman" w:hAnsi="Times New Roman"/>
          <w:lang w:eastAsia="ru-RU"/>
        </w:rPr>
        <w:br/>
      </w:r>
      <w:r w:rsidRPr="00E33A5A">
        <w:rPr>
          <w:rFonts w:ascii="Times New Roman" w:hAnsi="Times New Roman"/>
          <w:lang w:eastAsia="ru-RU"/>
        </w:rPr>
        <w:t>4.</w:t>
      </w:r>
      <w:r w:rsidRPr="00E33A5A">
        <w:rPr>
          <w:rFonts w:ascii="Times New Roman" w:hAnsi="Times New Roman"/>
          <w:lang w:val="uk-UA" w:eastAsia="ru-RU"/>
        </w:rPr>
        <w:t>3</w:t>
      </w:r>
      <w:r w:rsidRPr="009D3386">
        <w:rPr>
          <w:rFonts w:ascii="Times New Roman" w:hAnsi="Times New Roman"/>
          <w:lang w:eastAsia="ru-RU"/>
        </w:rPr>
        <w:t>. Розмір орендної плати може переглядатися Сторонами не частіще ніж один раз протягом року або за згодою сторін</w:t>
      </w:r>
      <w:r w:rsidRPr="00E33A5A">
        <w:rPr>
          <w:rFonts w:ascii="Times New Roman" w:hAnsi="Times New Roman"/>
          <w:lang w:val="uk-UA" w:eastAsia="ru-RU"/>
        </w:rPr>
        <w:t>.</w:t>
      </w:r>
      <w:r w:rsidRPr="009D3386">
        <w:rPr>
          <w:rFonts w:ascii="Times New Roman" w:hAnsi="Times New Roman"/>
          <w:lang w:eastAsia="ru-RU"/>
        </w:rPr>
        <w:t xml:space="preserve"> </w:t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5. Порядок передачі об’єкта в оренду.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 xml:space="preserve">5.1. Об’єкт‚ що орендується‚ повинен бути переданий Орендодавцем та прийнятий Орендарем протягом </w:t>
      </w:r>
      <w:r w:rsidRPr="00E33A5A">
        <w:rPr>
          <w:rFonts w:ascii="Times New Roman" w:hAnsi="Times New Roman"/>
          <w:lang w:val="uk-UA" w:eastAsia="ru-RU"/>
        </w:rPr>
        <w:t>2</w:t>
      </w:r>
      <w:r w:rsidRPr="009D3386">
        <w:rPr>
          <w:rFonts w:ascii="Times New Roman" w:hAnsi="Times New Roman"/>
          <w:lang w:eastAsia="ru-RU"/>
        </w:rPr>
        <w:t xml:space="preserve"> днів з моменту підписання Даного Договору. </w:t>
      </w:r>
      <w:r w:rsidRPr="009D3386">
        <w:rPr>
          <w:rFonts w:ascii="Times New Roman" w:hAnsi="Times New Roman"/>
          <w:lang w:eastAsia="ru-RU"/>
        </w:rPr>
        <w:br/>
        <w:t>5.2. Передача майна в оренду здійснюється відповідними фахівцями сторін за  акт</w:t>
      </w:r>
      <w:r w:rsidRPr="00E33A5A">
        <w:rPr>
          <w:rFonts w:ascii="Times New Roman" w:hAnsi="Times New Roman"/>
          <w:lang w:val="uk-UA" w:eastAsia="ru-RU"/>
        </w:rPr>
        <w:t>ом</w:t>
      </w:r>
      <w:r w:rsidRPr="009D3386">
        <w:rPr>
          <w:rFonts w:ascii="Times New Roman" w:hAnsi="Times New Roman"/>
          <w:lang w:eastAsia="ru-RU"/>
        </w:rPr>
        <w:t xml:space="preserve"> здачі-приймання. </w:t>
      </w:r>
      <w:r w:rsidRPr="009D3386">
        <w:rPr>
          <w:rFonts w:ascii="Times New Roman" w:hAnsi="Times New Roman"/>
          <w:lang w:eastAsia="ru-RU"/>
        </w:rPr>
        <w:br/>
        <w:t>5.3. Об’єкт‚ що орендується‚ вважається переданим</w:t>
      </w:r>
      <w:r w:rsidRPr="00E33A5A">
        <w:rPr>
          <w:rFonts w:ascii="Times New Roman" w:hAnsi="Times New Roman"/>
          <w:lang w:val="uk-UA" w:eastAsia="ru-RU"/>
        </w:rPr>
        <w:t>/ або прийнятим</w:t>
      </w:r>
      <w:r w:rsidRPr="009D3386">
        <w:rPr>
          <w:rFonts w:ascii="Times New Roman" w:hAnsi="Times New Roman"/>
          <w:lang w:eastAsia="ru-RU"/>
        </w:rPr>
        <w:t xml:space="preserve"> в оренду</w:t>
      </w:r>
      <w:r w:rsidRPr="00E33A5A">
        <w:rPr>
          <w:rFonts w:ascii="Times New Roman" w:hAnsi="Times New Roman"/>
          <w:lang w:val="uk-UA" w:eastAsia="ru-RU"/>
        </w:rPr>
        <w:t>/ з оренди</w:t>
      </w:r>
      <w:r>
        <w:rPr>
          <w:rFonts w:ascii="Times New Roman" w:hAnsi="Times New Roman"/>
          <w:lang w:val="uk-UA" w:eastAsia="ru-RU"/>
        </w:rPr>
        <w:t xml:space="preserve"> лише</w:t>
      </w:r>
      <w:r w:rsidRPr="009D3386">
        <w:rPr>
          <w:rFonts w:ascii="Times New Roman" w:hAnsi="Times New Roman"/>
          <w:lang w:eastAsia="ru-RU"/>
        </w:rPr>
        <w:t xml:space="preserve"> з моменту підписання акту здачі-приймання. </w:t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6. Права та обов’язки сторін.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 xml:space="preserve">6.1. Обов'язки Орендаря: </w:t>
      </w:r>
      <w:r w:rsidRPr="009D3386">
        <w:rPr>
          <w:rFonts w:ascii="Times New Roman" w:hAnsi="Times New Roman"/>
          <w:lang w:eastAsia="ru-RU"/>
        </w:rPr>
        <w:br/>
        <w:t xml:space="preserve">6.1.1. Використовувати майно‚ що орендується‚ за його цільовим призначенням у відповідності до п.2 Даного Договору. </w:t>
      </w:r>
      <w:r w:rsidRPr="009D3386">
        <w:rPr>
          <w:rFonts w:ascii="Times New Roman" w:hAnsi="Times New Roman"/>
          <w:lang w:eastAsia="ru-RU"/>
        </w:rPr>
        <w:br/>
        <w:t xml:space="preserve">6.1.2. Своєчасно здійснювати орендні платежі. </w:t>
      </w:r>
      <w:r w:rsidRPr="009D3386">
        <w:rPr>
          <w:rFonts w:ascii="Times New Roman" w:hAnsi="Times New Roman"/>
          <w:lang w:eastAsia="ru-RU"/>
        </w:rPr>
        <w:br/>
        <w:t xml:space="preserve">6.1.3. Дотримуватися належного режиму експлуатації та зберігання майна‚ що орендується‚ у відповідності до технічної документації. </w:t>
      </w:r>
      <w:r w:rsidRPr="009D3386">
        <w:rPr>
          <w:rFonts w:ascii="Times New Roman" w:hAnsi="Times New Roman"/>
          <w:lang w:eastAsia="ru-RU"/>
        </w:rPr>
        <w:br/>
        <w:t xml:space="preserve">6.2. Обов'язки Орендодавця: </w:t>
      </w:r>
      <w:r w:rsidRPr="009D3386">
        <w:rPr>
          <w:rFonts w:ascii="Times New Roman" w:hAnsi="Times New Roman"/>
          <w:lang w:eastAsia="ru-RU"/>
        </w:rPr>
        <w:br/>
        <w:t xml:space="preserve">6.2.1. </w:t>
      </w:r>
      <w:r w:rsidRPr="00E33A5A">
        <w:rPr>
          <w:rFonts w:ascii="Times New Roman" w:hAnsi="Times New Roman"/>
          <w:lang w:val="uk-UA" w:eastAsia="ru-RU"/>
        </w:rPr>
        <w:t>Гарантувати безперебійну роботу майна та о</w:t>
      </w:r>
      <w:r w:rsidRPr="009D3386">
        <w:rPr>
          <w:rFonts w:ascii="Times New Roman" w:hAnsi="Times New Roman"/>
          <w:lang w:eastAsia="ru-RU"/>
        </w:rPr>
        <w:t xml:space="preserve">знайомити Орендаря з правилами технічної експлуатації Об’єкта оренди ‚ і за необхідності направити свого фахівця для проведення відповідного інструктажу на місці експлуатації. </w:t>
      </w:r>
      <w:r w:rsidRPr="009D3386">
        <w:rPr>
          <w:rFonts w:ascii="Times New Roman" w:hAnsi="Times New Roman"/>
          <w:lang w:eastAsia="ru-RU"/>
        </w:rPr>
        <w:br/>
        <w:t xml:space="preserve">6.2.2. Надавати інформаційне та консультаційне сприяння Орендареві щодо порядку правильної експлуатації Об’єкта оренди. </w:t>
      </w:r>
    </w:p>
    <w:p w:rsidR="00223488" w:rsidRPr="00E33A5A" w:rsidRDefault="00223488" w:rsidP="00E33A5A">
      <w:pPr>
        <w:spacing w:before="100" w:beforeAutospacing="1" w:after="100" w:afterAutospacing="1" w:line="240" w:lineRule="auto"/>
        <w:contextualSpacing/>
        <w:rPr>
          <w:rFonts w:ascii="Times New Roman" w:hAnsi="Times New Roman"/>
          <w:lang w:val="uk-UA" w:eastAsia="ru-RU"/>
        </w:rPr>
      </w:pPr>
      <w:r w:rsidRPr="009D3386">
        <w:rPr>
          <w:rFonts w:ascii="Times New Roman" w:hAnsi="Times New Roman"/>
          <w:lang w:eastAsia="ru-RU"/>
        </w:rPr>
        <w:t xml:space="preserve">6.3. Права Орендодавця: </w:t>
      </w:r>
      <w:r w:rsidRPr="009D3386">
        <w:rPr>
          <w:rFonts w:ascii="Times New Roman" w:hAnsi="Times New Roman"/>
          <w:lang w:eastAsia="ru-RU"/>
        </w:rPr>
        <w:br/>
        <w:t xml:space="preserve">6.3.1. Здійснювати перевірку порядку використання Орендарем майна‚ що орендується‚ у відповідності до умов Даного Договору. </w:t>
      </w:r>
    </w:p>
    <w:p w:rsidR="00223488" w:rsidRPr="00E33A5A" w:rsidRDefault="00223488" w:rsidP="00E33A5A">
      <w:pPr>
        <w:spacing w:before="100" w:beforeAutospacing="1" w:after="100" w:afterAutospacing="1" w:line="240" w:lineRule="auto"/>
        <w:contextualSpacing/>
        <w:rPr>
          <w:rFonts w:ascii="Times New Roman" w:hAnsi="Times New Roman"/>
          <w:lang w:val="uk-UA" w:eastAsia="ru-RU"/>
        </w:rPr>
      </w:pP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7. Страхування об’єкта оренди.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>7.1. Ризик випадкового знищення або пошкодження Об’єкта орен</w:t>
      </w:r>
      <w:r>
        <w:rPr>
          <w:rFonts w:ascii="Times New Roman" w:hAnsi="Times New Roman"/>
          <w:lang w:eastAsia="ru-RU"/>
        </w:rPr>
        <w:t>ди чи його частини несе Орендар</w:t>
      </w:r>
      <w:r>
        <w:rPr>
          <w:rFonts w:ascii="Times New Roman" w:hAnsi="Times New Roman"/>
          <w:lang w:val="uk-UA" w:eastAsia="ru-RU"/>
        </w:rPr>
        <w:t>.</w:t>
      </w:r>
      <w:r w:rsidRPr="009D3386">
        <w:rPr>
          <w:rFonts w:ascii="Times New Roman" w:hAnsi="Times New Roman"/>
          <w:lang w:eastAsia="ru-RU"/>
        </w:rPr>
        <w:br/>
        <w:t xml:space="preserve">7.2. Згідно з цим Договором об’єкт оренди підлягає (не підлягає) страхуванню на весь період оренди. </w:t>
      </w:r>
      <w:r w:rsidRPr="009D3386">
        <w:rPr>
          <w:rFonts w:ascii="Times New Roman" w:hAnsi="Times New Roman"/>
          <w:lang w:eastAsia="ru-RU"/>
        </w:rPr>
        <w:br/>
        <w:t xml:space="preserve">7.3. Страхування об’єкта оренди здійснює Орендар (Орендодавець). </w:t>
      </w:r>
      <w:r w:rsidRPr="009D3386">
        <w:rPr>
          <w:rFonts w:ascii="Times New Roman" w:hAnsi="Times New Roman"/>
          <w:lang w:eastAsia="ru-RU"/>
        </w:rPr>
        <w:br/>
        <w:t xml:space="preserve">7.4.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 </w:t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8. Порядок повернення Орендодавцю об’єкта‚ що орендується.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 xml:space="preserve">8.1. Після закінчення терміну оренди Орендар зобов’язаний протягом </w:t>
      </w:r>
      <w:r w:rsidRPr="00E33A5A">
        <w:rPr>
          <w:rFonts w:ascii="Times New Roman" w:hAnsi="Times New Roman"/>
          <w:lang w:val="uk-UA" w:eastAsia="ru-RU"/>
        </w:rPr>
        <w:t xml:space="preserve"> двох днів</w:t>
      </w:r>
      <w:r w:rsidRPr="009D3386">
        <w:rPr>
          <w:rFonts w:ascii="Times New Roman" w:hAnsi="Times New Roman"/>
          <w:lang w:eastAsia="ru-RU"/>
        </w:rPr>
        <w:t xml:space="preserve"> повернути майно‚ що орендується‚ Орендодавцю разом з тарою‚ упаковкою та технічною документацією (комплектно) за актом передачі. </w:t>
      </w:r>
      <w:r w:rsidRPr="009D3386">
        <w:rPr>
          <w:rFonts w:ascii="Times New Roman" w:hAnsi="Times New Roman"/>
          <w:lang w:eastAsia="ru-RU"/>
        </w:rPr>
        <w:br/>
        <w:t xml:space="preserve">8.2. Повернення майна‚ що орендується‚ здійснюється відповідними фахівцями сторін. </w:t>
      </w:r>
      <w:r w:rsidRPr="009D3386">
        <w:rPr>
          <w:rFonts w:ascii="Times New Roman" w:hAnsi="Times New Roman"/>
          <w:lang w:eastAsia="ru-RU"/>
        </w:rPr>
        <w:br/>
        <w:t xml:space="preserve">8.3. Майно‚ що орендується‚ повинно бути передано Орендарю у справному стані з урахуванням нормального зносу. </w:t>
      </w:r>
      <w:r w:rsidRPr="009D3386">
        <w:rPr>
          <w:rFonts w:ascii="Times New Roman" w:hAnsi="Times New Roman"/>
          <w:lang w:eastAsia="ru-RU"/>
        </w:rPr>
        <w:br/>
        <w:t xml:space="preserve">8.4. Майно‚ що орендується‚ може бути викуплене Орендарем (повністю або частково) в порядку та на умовах‚ передбачених згодою сторін. </w:t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9. Відповідальність сторін.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 xml:space="preserve">9.1. Орендар несе наступну відповідальність за Даним Договором: </w:t>
      </w:r>
      <w:r w:rsidRPr="009D3386">
        <w:rPr>
          <w:rFonts w:ascii="Times New Roman" w:hAnsi="Times New Roman"/>
          <w:lang w:eastAsia="ru-RU"/>
        </w:rPr>
        <w:br/>
        <w:t>9.1.2. У випадку прострочення по сплаті ор</w:t>
      </w:r>
      <w:r w:rsidRPr="00E33A5A">
        <w:rPr>
          <w:rFonts w:ascii="Times New Roman" w:hAnsi="Times New Roman"/>
          <w:lang w:eastAsia="ru-RU"/>
        </w:rPr>
        <w:t xml:space="preserve">ендних платежів пеня в розмірі </w:t>
      </w:r>
      <w:r w:rsidRPr="00E33A5A">
        <w:rPr>
          <w:rFonts w:ascii="Times New Roman" w:hAnsi="Times New Roman"/>
          <w:lang w:val="uk-UA" w:eastAsia="ru-RU"/>
        </w:rPr>
        <w:t xml:space="preserve">0,1% </w:t>
      </w:r>
      <w:r w:rsidRPr="009D3386">
        <w:rPr>
          <w:rFonts w:ascii="Times New Roman" w:hAnsi="Times New Roman"/>
          <w:lang w:eastAsia="ru-RU"/>
        </w:rPr>
        <w:t xml:space="preserve"> від суми боргу за кожен день прострочення. </w:t>
      </w:r>
      <w:r w:rsidRPr="009D3386">
        <w:rPr>
          <w:rFonts w:ascii="Times New Roman" w:hAnsi="Times New Roman"/>
          <w:lang w:eastAsia="ru-RU"/>
        </w:rPr>
        <w:br/>
        <w:t xml:space="preserve">9.2. Орендодавець несе наступну відповідальність за Даним Договором: </w:t>
      </w:r>
      <w:r w:rsidRPr="009D3386">
        <w:rPr>
          <w:rFonts w:ascii="Times New Roman" w:hAnsi="Times New Roman"/>
          <w:lang w:eastAsia="ru-RU"/>
        </w:rPr>
        <w:br/>
        <w:t xml:space="preserve">9.2.1. </w:t>
      </w:r>
      <w:r w:rsidRPr="00E33A5A">
        <w:rPr>
          <w:rFonts w:ascii="Times New Roman" w:hAnsi="Times New Roman"/>
          <w:lang w:val="uk-UA" w:eastAsia="ru-RU"/>
        </w:rPr>
        <w:t>У</w:t>
      </w:r>
      <w:r w:rsidRPr="009D3386">
        <w:rPr>
          <w:rFonts w:ascii="Times New Roman" w:hAnsi="Times New Roman"/>
          <w:lang w:eastAsia="ru-RU"/>
        </w:rPr>
        <w:t xml:space="preserve"> випадку прострочення по здачі Орендареві майна‚ що орендується‚ пеня в розмірі </w:t>
      </w:r>
      <w:r w:rsidRPr="00E33A5A">
        <w:rPr>
          <w:rFonts w:ascii="Times New Roman" w:hAnsi="Times New Roman"/>
          <w:lang w:val="uk-UA" w:eastAsia="ru-RU"/>
        </w:rPr>
        <w:t xml:space="preserve">0,1% </w:t>
      </w:r>
      <w:r w:rsidRPr="009D3386">
        <w:rPr>
          <w:rFonts w:ascii="Times New Roman" w:hAnsi="Times New Roman"/>
          <w:lang w:eastAsia="ru-RU"/>
        </w:rPr>
        <w:t xml:space="preserve">від його договірної вартості за кожен день прострочення. </w:t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10. Інші умови. </w:t>
      </w:r>
      <w:r w:rsidRPr="009D3386">
        <w:rPr>
          <w:rFonts w:ascii="Times New Roman" w:hAnsi="Times New Roman"/>
          <w:b/>
          <w:bCs/>
          <w:lang w:eastAsia="ru-RU"/>
        </w:rPr>
        <w:br/>
      </w:r>
      <w:r w:rsidRPr="009D3386">
        <w:rPr>
          <w:rFonts w:ascii="Times New Roman" w:hAnsi="Times New Roman"/>
          <w:lang w:eastAsia="ru-RU"/>
        </w:rPr>
        <w:t>10.1. Договір набуває чинності з моменту його підписання Сторонами і діє до</w:t>
      </w:r>
      <w:r w:rsidRPr="00E33A5A">
        <w:rPr>
          <w:rFonts w:ascii="Times New Roman" w:hAnsi="Times New Roman"/>
          <w:lang w:val="uk-UA" w:eastAsia="ru-RU"/>
        </w:rPr>
        <w:t xml:space="preserve"> </w:t>
      </w:r>
      <w:r>
        <w:rPr>
          <w:rFonts w:ascii="Times New Roman" w:hAnsi="Times New Roman"/>
          <w:lang w:val="uk-UA" w:eastAsia="ru-RU"/>
        </w:rPr>
        <w:t>_______</w:t>
      </w:r>
      <w:r w:rsidRPr="00E33A5A">
        <w:rPr>
          <w:rFonts w:ascii="Times New Roman" w:hAnsi="Times New Roman"/>
          <w:color w:val="FF0000"/>
          <w:lang w:val="uk-UA" w:eastAsia="ru-RU"/>
        </w:rPr>
        <w:t>.</w:t>
      </w:r>
      <w:r w:rsidRPr="009D3386">
        <w:rPr>
          <w:rFonts w:ascii="Times New Roman" w:hAnsi="Times New Roman"/>
          <w:color w:val="FF0000"/>
          <w:lang w:eastAsia="ru-RU"/>
        </w:rPr>
        <w:t xml:space="preserve"> </w:t>
      </w:r>
      <w:r w:rsidRPr="00E33A5A">
        <w:rPr>
          <w:rFonts w:ascii="Times New Roman" w:hAnsi="Times New Roman"/>
          <w:color w:val="FF0000"/>
          <w:lang w:val="uk-UA" w:eastAsia="ru-RU"/>
        </w:rPr>
        <w:t xml:space="preserve"> </w:t>
      </w:r>
      <w:r w:rsidRPr="009D3386">
        <w:rPr>
          <w:rFonts w:ascii="Times New Roman" w:hAnsi="Times New Roman"/>
          <w:lang w:eastAsia="ru-RU"/>
        </w:rPr>
        <w:t xml:space="preserve">моменту повного виконання Сторонами своїх зобов’язань за цим Договором. </w:t>
      </w:r>
      <w:r w:rsidRPr="009D3386">
        <w:rPr>
          <w:rFonts w:ascii="Times New Roman" w:hAnsi="Times New Roman"/>
          <w:lang w:eastAsia="ru-RU"/>
        </w:rPr>
        <w:br/>
        <w:t xml:space="preserve">10.2. Умови даного Договору можуть бути змінені лише за взаємною згодою Сторін з обов’язковим складанням письмового документу. </w:t>
      </w:r>
      <w:r w:rsidRPr="009D3386">
        <w:rPr>
          <w:rFonts w:ascii="Times New Roman" w:hAnsi="Times New Roman"/>
          <w:lang w:eastAsia="ru-RU"/>
        </w:rPr>
        <w:br/>
        <w:t xml:space="preserve">10.3. Дострокове розірвання Договору можливе лише за письмовою згодою Сторін, якщо інше не встановлено Договором або законодавством України. </w:t>
      </w:r>
      <w:r w:rsidRPr="009D3386">
        <w:rPr>
          <w:rFonts w:ascii="Times New Roman" w:hAnsi="Times New Roman"/>
          <w:lang w:eastAsia="ru-RU"/>
        </w:rPr>
        <w:br/>
        <w:t>10.4. Усі спори, що пов’язані з цим Договором вирішуються шляхом переговорів між</w:t>
      </w:r>
      <w:r w:rsidRPr="00E33A5A">
        <w:rPr>
          <w:rFonts w:ascii="Times New Roman" w:hAnsi="Times New Roman"/>
          <w:lang w:val="uk-UA" w:eastAsia="ru-RU"/>
        </w:rPr>
        <w:t xml:space="preserve"> </w:t>
      </w:r>
      <w:r w:rsidRPr="009D3386">
        <w:rPr>
          <w:rFonts w:ascii="Times New Roman" w:hAnsi="Times New Roman"/>
          <w:lang w:eastAsia="ru-RU"/>
        </w:rPr>
        <w:t xml:space="preserve">Сторонами. Якщо спір не може бути вирішений шляхом переговорів, він вирішується </w:t>
      </w:r>
      <w:r w:rsidRPr="00E33A5A">
        <w:rPr>
          <w:rFonts w:ascii="Times New Roman" w:hAnsi="Times New Roman"/>
          <w:lang w:val="uk-UA" w:eastAsia="ru-RU"/>
        </w:rPr>
        <w:t xml:space="preserve"> </w:t>
      </w:r>
      <w:r w:rsidRPr="009D3386">
        <w:rPr>
          <w:rFonts w:ascii="Times New Roman" w:hAnsi="Times New Roman"/>
          <w:lang w:eastAsia="ru-RU"/>
        </w:rPr>
        <w:t xml:space="preserve">в судовому порядку за встановленною підвідомчістю та підсудністю такого спору, визначеному відповідним чинним законодавством України. </w:t>
      </w:r>
      <w:r w:rsidRPr="009D3386">
        <w:rPr>
          <w:rFonts w:ascii="Times New Roman" w:hAnsi="Times New Roman"/>
          <w:lang w:eastAsia="ru-RU"/>
        </w:rPr>
        <w:br/>
        <w:t xml:space="preserve">10.5. У випадках, не передбачених даним Договором, сторони керуються нормами чинного законодавства. </w:t>
      </w:r>
      <w:r w:rsidRPr="009D3386">
        <w:rPr>
          <w:rFonts w:ascii="Times New Roman" w:hAnsi="Times New Roman"/>
          <w:lang w:eastAsia="ru-RU"/>
        </w:rPr>
        <w:br/>
        <w:t xml:space="preserve">10.6. Орендар має статус платника податку на прибуток підприємств на загальних засадах. </w:t>
      </w:r>
      <w:r w:rsidRPr="009D3386">
        <w:rPr>
          <w:rFonts w:ascii="Times New Roman" w:hAnsi="Times New Roman"/>
          <w:lang w:eastAsia="ru-RU"/>
        </w:rPr>
        <w:br/>
        <w:t xml:space="preserve">10.7. Орендодавець має статус платника єдиного податку за ставкою </w:t>
      </w:r>
      <w:r w:rsidRPr="00E33A5A">
        <w:rPr>
          <w:rFonts w:ascii="Times New Roman" w:hAnsi="Times New Roman"/>
          <w:lang w:val="uk-UA" w:eastAsia="ru-RU"/>
        </w:rPr>
        <w:t>5</w:t>
      </w:r>
      <w:r w:rsidRPr="009D3386">
        <w:rPr>
          <w:rFonts w:ascii="Times New Roman" w:hAnsi="Times New Roman"/>
          <w:lang w:eastAsia="ru-RU"/>
        </w:rPr>
        <w:t xml:space="preserve">% </w:t>
      </w:r>
      <w:r w:rsidRPr="00E33A5A">
        <w:rPr>
          <w:rFonts w:ascii="Times New Roman" w:hAnsi="Times New Roman"/>
          <w:lang w:val="uk-UA" w:eastAsia="ru-RU"/>
        </w:rPr>
        <w:t>(3 група)</w:t>
      </w:r>
      <w:r w:rsidRPr="009D3386">
        <w:rPr>
          <w:rFonts w:ascii="Times New Roman" w:hAnsi="Times New Roman"/>
          <w:lang w:eastAsia="ru-RU"/>
        </w:rPr>
        <w:t xml:space="preserve">. </w:t>
      </w:r>
      <w:r w:rsidRPr="009D3386">
        <w:rPr>
          <w:rFonts w:ascii="Times New Roman" w:hAnsi="Times New Roman"/>
          <w:lang w:eastAsia="ru-RU"/>
        </w:rPr>
        <w:br/>
        <w:t xml:space="preserve">10.8. Даний Договор укладено у двох оригінальних примірниках, по одному для кожної із сторін. </w:t>
      </w:r>
      <w:r w:rsidRPr="009D3386">
        <w:rPr>
          <w:rFonts w:ascii="Times New Roman" w:hAnsi="Times New Roman"/>
          <w:lang w:eastAsia="ru-RU"/>
        </w:rPr>
        <w:br/>
        <w:t xml:space="preserve">10.9. Після підписання цього Договору усі попередні переговори за ним, листування, попередні угоди та протоколи про наміри з питань, що так чи інакше стосуються цього Договору, втрачають юридичну силу. </w:t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lang w:eastAsia="ru-RU"/>
        </w:rPr>
        <w:br/>
      </w:r>
      <w:r w:rsidRPr="009D3386">
        <w:rPr>
          <w:rFonts w:ascii="Times New Roman" w:hAnsi="Times New Roman"/>
          <w:b/>
          <w:bCs/>
          <w:lang w:eastAsia="ru-RU"/>
        </w:rPr>
        <w:t xml:space="preserve">Місцезнаходження та реквізити Сторін </w:t>
      </w:r>
      <w:r w:rsidRPr="009D3386">
        <w:rPr>
          <w:rFonts w:ascii="Times New Roman" w:hAnsi="Times New Roman"/>
          <w:b/>
          <w:bCs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223488" w:rsidRPr="003117EF" w:rsidTr="00B532F2">
        <w:tc>
          <w:tcPr>
            <w:tcW w:w="4785" w:type="dxa"/>
          </w:tcPr>
          <w:p w:rsidR="00223488" w:rsidRPr="00B532F2" w:rsidRDefault="00223488" w:rsidP="00B532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 w:rsidRPr="00B532F2">
              <w:rPr>
                <w:rFonts w:ascii="Times New Roman" w:hAnsi="Times New Roman"/>
                <w:b/>
                <w:bCs/>
                <w:lang w:eastAsia="ru-RU"/>
              </w:rPr>
              <w:t>Орендодавець</w:t>
            </w:r>
          </w:p>
          <w:p w:rsidR="00223488" w:rsidRPr="00B532F2" w:rsidRDefault="00223488" w:rsidP="00B532F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lang w:val="uk-UA" w:eastAsia="ru-RU"/>
              </w:rPr>
            </w:pPr>
            <w:r w:rsidRPr="00B532F2">
              <w:rPr>
                <w:rFonts w:ascii="Times New Roman" w:hAnsi="Times New Roman"/>
                <w:lang w:val="uk-UA" w:eastAsia="ru-RU"/>
              </w:rPr>
              <w:t xml:space="preserve"> ФОП Осауленко Р.І.</w:t>
            </w:r>
            <w:r w:rsidRPr="00B532F2">
              <w:rPr>
                <w:rFonts w:ascii="Times New Roman" w:hAnsi="Times New Roman"/>
                <w:lang w:eastAsia="ru-RU"/>
              </w:rPr>
              <w:br/>
              <w:t>Юридична адреса</w:t>
            </w:r>
            <w:r w:rsidRPr="00B532F2">
              <w:rPr>
                <w:rFonts w:ascii="Times New Roman" w:hAnsi="Times New Roman"/>
                <w:lang w:val="uk-UA" w:eastAsia="ru-RU"/>
              </w:rPr>
              <w:t xml:space="preserve"> м. Харків,  </w:t>
            </w:r>
          </w:p>
          <w:p w:rsidR="00223488" w:rsidRPr="00B532F2" w:rsidRDefault="00223488" w:rsidP="00B532F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lang w:val="uk-UA" w:eastAsia="ru-RU"/>
              </w:rPr>
            </w:pPr>
            <w:r w:rsidRPr="00B532F2">
              <w:rPr>
                <w:rFonts w:ascii="Times New Roman" w:hAnsi="Times New Roman"/>
                <w:lang w:val="uk-UA" w:eastAsia="ru-RU"/>
              </w:rPr>
              <w:t>вул. Слинька, 9, корп.. 1, кв. 34</w:t>
            </w:r>
            <w:r w:rsidRPr="00B532F2">
              <w:rPr>
                <w:rFonts w:ascii="Times New Roman" w:hAnsi="Times New Roman"/>
                <w:lang w:eastAsia="ru-RU"/>
              </w:rPr>
              <w:t xml:space="preserve"> </w:t>
            </w:r>
            <w:r w:rsidRPr="00B532F2">
              <w:rPr>
                <w:rFonts w:ascii="Times New Roman" w:hAnsi="Times New Roman"/>
                <w:lang w:eastAsia="ru-RU"/>
              </w:rPr>
              <w:br/>
              <w:t xml:space="preserve">Код </w:t>
            </w:r>
            <w:r w:rsidRPr="00B532F2">
              <w:rPr>
                <w:rFonts w:ascii="Times New Roman" w:hAnsi="Times New Roman"/>
                <w:lang w:val="uk-UA" w:eastAsia="ru-RU"/>
              </w:rPr>
              <w:t xml:space="preserve"> 2817812872</w:t>
            </w:r>
            <w:r w:rsidRPr="00B532F2">
              <w:rPr>
                <w:rFonts w:ascii="Times New Roman" w:hAnsi="Times New Roman"/>
                <w:lang w:eastAsia="ru-RU"/>
              </w:rPr>
              <w:br/>
            </w:r>
            <w:r w:rsidRPr="00B532F2">
              <w:rPr>
                <w:rFonts w:ascii="Times New Roman" w:hAnsi="Times New Roman"/>
                <w:lang w:val="uk-UA" w:eastAsia="ru-RU"/>
              </w:rPr>
              <w:t>п/р</w:t>
            </w:r>
            <w:r w:rsidRPr="00B532F2">
              <w:rPr>
                <w:rFonts w:ascii="Times New Roman" w:hAnsi="Times New Roman"/>
                <w:lang w:eastAsia="ru-RU"/>
              </w:rPr>
              <w:t xml:space="preserve"> </w:t>
            </w:r>
            <w:r w:rsidRPr="00B532F2">
              <w:rPr>
                <w:rFonts w:ascii="Times New Roman" w:hAnsi="Times New Roman"/>
                <w:lang w:val="uk-UA" w:eastAsia="ru-RU"/>
              </w:rPr>
              <w:t>26006052329558</w:t>
            </w:r>
            <w:r w:rsidRPr="00B532F2">
              <w:rPr>
                <w:rFonts w:ascii="Times New Roman" w:hAnsi="Times New Roman"/>
                <w:lang w:eastAsia="ru-RU"/>
              </w:rPr>
              <w:t xml:space="preserve"> в</w:t>
            </w:r>
            <w:r w:rsidRPr="00B532F2">
              <w:rPr>
                <w:rFonts w:ascii="Times New Roman" w:hAnsi="Times New Roman"/>
                <w:lang w:val="uk-UA" w:eastAsia="ru-RU"/>
              </w:rPr>
              <w:t xml:space="preserve"> ПАТ «КБ «ПРИВАТБАНК», </w:t>
            </w:r>
            <w:r w:rsidRPr="00B532F2">
              <w:rPr>
                <w:rFonts w:ascii="Times New Roman" w:hAnsi="Times New Roman"/>
                <w:lang w:eastAsia="ru-RU"/>
              </w:rPr>
              <w:t>МФО</w:t>
            </w:r>
            <w:r w:rsidRPr="00B532F2">
              <w:rPr>
                <w:rFonts w:ascii="Times New Roman" w:hAnsi="Times New Roman"/>
                <w:lang w:val="uk-UA" w:eastAsia="ru-RU"/>
              </w:rPr>
              <w:t xml:space="preserve"> 351533</w:t>
            </w:r>
            <w:r w:rsidRPr="00B532F2">
              <w:rPr>
                <w:rFonts w:ascii="Times New Roman" w:hAnsi="Times New Roman"/>
                <w:lang w:eastAsia="ru-RU"/>
              </w:rPr>
              <w:t xml:space="preserve"> </w:t>
            </w:r>
            <w:r w:rsidRPr="00B532F2">
              <w:rPr>
                <w:rFonts w:ascii="Times New Roman" w:hAnsi="Times New Roman"/>
                <w:lang w:eastAsia="ru-RU"/>
              </w:rPr>
              <w:br/>
              <w:t>Телефон</w:t>
            </w:r>
            <w:r w:rsidRPr="00B532F2">
              <w:rPr>
                <w:rFonts w:ascii="Times New Roman" w:hAnsi="Times New Roman"/>
                <w:lang w:val="uk-UA" w:eastAsia="ru-RU"/>
              </w:rPr>
              <w:t xml:space="preserve"> 0986767969</w:t>
            </w:r>
          </w:p>
        </w:tc>
        <w:tc>
          <w:tcPr>
            <w:tcW w:w="4786" w:type="dxa"/>
          </w:tcPr>
          <w:p w:rsidR="00223488" w:rsidRPr="00B532F2" w:rsidRDefault="00223488" w:rsidP="00B532F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lang w:val="uk-UA" w:eastAsia="ru-RU"/>
              </w:rPr>
            </w:pPr>
            <w:r w:rsidRPr="00B532F2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 xml:space="preserve"> </w:t>
            </w:r>
          </w:p>
        </w:tc>
      </w:tr>
    </w:tbl>
    <w:p w:rsidR="00223488" w:rsidRDefault="00223488">
      <w:pPr>
        <w:rPr>
          <w:rFonts w:ascii="Times New Roman" w:hAnsi="Times New Roman"/>
          <w:lang w:val="uk-UA"/>
        </w:rPr>
      </w:pPr>
    </w:p>
    <w:p w:rsidR="00223488" w:rsidRPr="00E33A5A" w:rsidRDefault="00223488">
      <w:pPr>
        <w:rPr>
          <w:rFonts w:ascii="Times New Roman" w:hAnsi="Times New Roman"/>
          <w:lang w:val="uk-UA"/>
        </w:rPr>
      </w:pPr>
      <w:r w:rsidRPr="00E33A5A">
        <w:rPr>
          <w:rFonts w:ascii="Times New Roman" w:hAnsi="Times New Roman"/>
          <w:lang w:val="uk-UA"/>
        </w:rPr>
        <w:t>_________________ Осауленко Р.І</w:t>
      </w:r>
      <w:r w:rsidRPr="00E33A5A">
        <w:rPr>
          <w:rFonts w:ascii="Times New Roman" w:hAnsi="Times New Roman"/>
          <w:lang w:val="uk-UA"/>
        </w:rPr>
        <w:tab/>
      </w:r>
      <w:r w:rsidRPr="00E33A5A">
        <w:rPr>
          <w:rFonts w:ascii="Times New Roman" w:hAnsi="Times New Roman"/>
          <w:lang w:val="uk-UA"/>
        </w:rPr>
        <w:tab/>
      </w:r>
      <w:r w:rsidRPr="00E33A5A">
        <w:rPr>
          <w:rFonts w:ascii="Times New Roman" w:hAnsi="Times New Roman"/>
          <w:lang w:val="uk-UA"/>
        </w:rPr>
        <w:tab/>
        <w:t>директор:</w:t>
      </w:r>
      <w:r>
        <w:rPr>
          <w:rFonts w:ascii="Times New Roman" w:hAnsi="Times New Roman"/>
          <w:lang w:val="uk-UA"/>
        </w:rPr>
        <w:t xml:space="preserve"> ___________________</w:t>
      </w:r>
      <w:r w:rsidRPr="00E33A5A">
        <w:rPr>
          <w:rFonts w:ascii="Times New Roman" w:hAnsi="Times New Roman"/>
          <w:lang w:val="uk-UA"/>
        </w:rPr>
        <w:tab/>
      </w:r>
      <w:r w:rsidRPr="00E33A5A">
        <w:rPr>
          <w:rFonts w:ascii="Times New Roman" w:hAnsi="Times New Roman"/>
          <w:lang w:val="uk-UA"/>
        </w:rPr>
        <w:tab/>
      </w:r>
      <w:r w:rsidRPr="00E33A5A">
        <w:rPr>
          <w:rFonts w:ascii="Times New Roman" w:hAnsi="Times New Roman"/>
          <w:lang w:val="uk-UA"/>
        </w:rPr>
        <w:tab/>
      </w:r>
      <w:r w:rsidRPr="00E33A5A">
        <w:rPr>
          <w:rFonts w:ascii="Times New Roman" w:hAnsi="Times New Roman"/>
          <w:lang w:val="uk-UA"/>
        </w:rPr>
        <w:tab/>
      </w:r>
      <w:r w:rsidRPr="00E33A5A">
        <w:rPr>
          <w:rFonts w:ascii="Times New Roman" w:hAnsi="Times New Roman"/>
          <w:lang w:val="uk-UA"/>
        </w:rPr>
        <w:tab/>
      </w:r>
      <w:r w:rsidRPr="00E33A5A">
        <w:rPr>
          <w:rFonts w:ascii="Times New Roman" w:hAnsi="Times New Roman"/>
          <w:lang w:val="uk-UA"/>
        </w:rPr>
        <w:tab/>
      </w:r>
      <w:r w:rsidRPr="00E33A5A">
        <w:rPr>
          <w:rFonts w:ascii="Times New Roman" w:hAnsi="Times New Roman"/>
          <w:lang w:val="uk-UA"/>
        </w:rPr>
        <w:tab/>
      </w:r>
    </w:p>
    <w:sectPr w:rsidR="00223488" w:rsidRPr="00E33A5A" w:rsidSect="00E33A5A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3386"/>
    <w:rsid w:val="00000451"/>
    <w:rsid w:val="00000619"/>
    <w:rsid w:val="0000111C"/>
    <w:rsid w:val="0000140D"/>
    <w:rsid w:val="000016D8"/>
    <w:rsid w:val="0000191B"/>
    <w:rsid w:val="00001E58"/>
    <w:rsid w:val="00004258"/>
    <w:rsid w:val="000043E2"/>
    <w:rsid w:val="00004DBD"/>
    <w:rsid w:val="0000518B"/>
    <w:rsid w:val="000059CA"/>
    <w:rsid w:val="000066BF"/>
    <w:rsid w:val="00006ED4"/>
    <w:rsid w:val="00006EF9"/>
    <w:rsid w:val="00007F18"/>
    <w:rsid w:val="0001134A"/>
    <w:rsid w:val="00011C72"/>
    <w:rsid w:val="00012227"/>
    <w:rsid w:val="0001272A"/>
    <w:rsid w:val="000135E2"/>
    <w:rsid w:val="000138A4"/>
    <w:rsid w:val="0001485D"/>
    <w:rsid w:val="000149C6"/>
    <w:rsid w:val="000150B0"/>
    <w:rsid w:val="00015219"/>
    <w:rsid w:val="00015EE0"/>
    <w:rsid w:val="000179CA"/>
    <w:rsid w:val="000208A3"/>
    <w:rsid w:val="00022913"/>
    <w:rsid w:val="00023169"/>
    <w:rsid w:val="000232D3"/>
    <w:rsid w:val="00023A43"/>
    <w:rsid w:val="00023C66"/>
    <w:rsid w:val="00024503"/>
    <w:rsid w:val="000248B5"/>
    <w:rsid w:val="000263AD"/>
    <w:rsid w:val="00027599"/>
    <w:rsid w:val="0002773C"/>
    <w:rsid w:val="000302E1"/>
    <w:rsid w:val="000308B4"/>
    <w:rsid w:val="00030CCB"/>
    <w:rsid w:val="00031E05"/>
    <w:rsid w:val="000322C7"/>
    <w:rsid w:val="00034C0B"/>
    <w:rsid w:val="000357FD"/>
    <w:rsid w:val="00035C42"/>
    <w:rsid w:val="000362B4"/>
    <w:rsid w:val="0003641A"/>
    <w:rsid w:val="0003643B"/>
    <w:rsid w:val="00036757"/>
    <w:rsid w:val="00037301"/>
    <w:rsid w:val="00037C4A"/>
    <w:rsid w:val="00040484"/>
    <w:rsid w:val="00042720"/>
    <w:rsid w:val="00042C33"/>
    <w:rsid w:val="00043B32"/>
    <w:rsid w:val="000449E2"/>
    <w:rsid w:val="00045390"/>
    <w:rsid w:val="000453CB"/>
    <w:rsid w:val="0004603C"/>
    <w:rsid w:val="00046AC8"/>
    <w:rsid w:val="000475F8"/>
    <w:rsid w:val="000501BF"/>
    <w:rsid w:val="00050B16"/>
    <w:rsid w:val="00050C6F"/>
    <w:rsid w:val="00050E7C"/>
    <w:rsid w:val="000514D5"/>
    <w:rsid w:val="00051EFF"/>
    <w:rsid w:val="0005211A"/>
    <w:rsid w:val="00052FCF"/>
    <w:rsid w:val="00054571"/>
    <w:rsid w:val="00055757"/>
    <w:rsid w:val="000560E9"/>
    <w:rsid w:val="00056E91"/>
    <w:rsid w:val="00057481"/>
    <w:rsid w:val="00057862"/>
    <w:rsid w:val="00060E65"/>
    <w:rsid w:val="0006218B"/>
    <w:rsid w:val="0006322D"/>
    <w:rsid w:val="000639D7"/>
    <w:rsid w:val="00064380"/>
    <w:rsid w:val="00064B26"/>
    <w:rsid w:val="000650D6"/>
    <w:rsid w:val="00067A5A"/>
    <w:rsid w:val="00070491"/>
    <w:rsid w:val="00070684"/>
    <w:rsid w:val="000710CB"/>
    <w:rsid w:val="000711B3"/>
    <w:rsid w:val="00071988"/>
    <w:rsid w:val="00071B65"/>
    <w:rsid w:val="00072EE8"/>
    <w:rsid w:val="000731B3"/>
    <w:rsid w:val="000735C2"/>
    <w:rsid w:val="00074672"/>
    <w:rsid w:val="00074A8B"/>
    <w:rsid w:val="0007531E"/>
    <w:rsid w:val="00075893"/>
    <w:rsid w:val="00075D30"/>
    <w:rsid w:val="00075D49"/>
    <w:rsid w:val="0007701E"/>
    <w:rsid w:val="00080A27"/>
    <w:rsid w:val="00081229"/>
    <w:rsid w:val="00081C93"/>
    <w:rsid w:val="00081DF7"/>
    <w:rsid w:val="000822B3"/>
    <w:rsid w:val="0008361B"/>
    <w:rsid w:val="000837C7"/>
    <w:rsid w:val="000841CD"/>
    <w:rsid w:val="0008502A"/>
    <w:rsid w:val="0008657E"/>
    <w:rsid w:val="0008665F"/>
    <w:rsid w:val="00086773"/>
    <w:rsid w:val="00087225"/>
    <w:rsid w:val="00087E8F"/>
    <w:rsid w:val="00090635"/>
    <w:rsid w:val="00091018"/>
    <w:rsid w:val="00092071"/>
    <w:rsid w:val="000924F0"/>
    <w:rsid w:val="000938C5"/>
    <w:rsid w:val="00093F67"/>
    <w:rsid w:val="00094201"/>
    <w:rsid w:val="00094D2C"/>
    <w:rsid w:val="000960FB"/>
    <w:rsid w:val="00096EF1"/>
    <w:rsid w:val="00096FE6"/>
    <w:rsid w:val="00097582"/>
    <w:rsid w:val="000975D3"/>
    <w:rsid w:val="000A090A"/>
    <w:rsid w:val="000A0975"/>
    <w:rsid w:val="000A103B"/>
    <w:rsid w:val="000A1B45"/>
    <w:rsid w:val="000A2FCB"/>
    <w:rsid w:val="000A313A"/>
    <w:rsid w:val="000A3723"/>
    <w:rsid w:val="000A42EA"/>
    <w:rsid w:val="000A4705"/>
    <w:rsid w:val="000A4F76"/>
    <w:rsid w:val="000A54C6"/>
    <w:rsid w:val="000A584B"/>
    <w:rsid w:val="000A5AB8"/>
    <w:rsid w:val="000B0496"/>
    <w:rsid w:val="000B0A64"/>
    <w:rsid w:val="000B1183"/>
    <w:rsid w:val="000B27A7"/>
    <w:rsid w:val="000B2C51"/>
    <w:rsid w:val="000B30AF"/>
    <w:rsid w:val="000B324D"/>
    <w:rsid w:val="000B35EE"/>
    <w:rsid w:val="000B500F"/>
    <w:rsid w:val="000B513D"/>
    <w:rsid w:val="000B5AC8"/>
    <w:rsid w:val="000B665F"/>
    <w:rsid w:val="000B6ABB"/>
    <w:rsid w:val="000B6FF2"/>
    <w:rsid w:val="000B78AF"/>
    <w:rsid w:val="000C0246"/>
    <w:rsid w:val="000C154B"/>
    <w:rsid w:val="000C1BE0"/>
    <w:rsid w:val="000C1CB1"/>
    <w:rsid w:val="000C220C"/>
    <w:rsid w:val="000C3730"/>
    <w:rsid w:val="000C3EFF"/>
    <w:rsid w:val="000C4BB0"/>
    <w:rsid w:val="000C4D70"/>
    <w:rsid w:val="000C59E7"/>
    <w:rsid w:val="000C606A"/>
    <w:rsid w:val="000C61C9"/>
    <w:rsid w:val="000C77B6"/>
    <w:rsid w:val="000D0DE4"/>
    <w:rsid w:val="000D120A"/>
    <w:rsid w:val="000D12FE"/>
    <w:rsid w:val="000D1327"/>
    <w:rsid w:val="000D15EF"/>
    <w:rsid w:val="000D1E83"/>
    <w:rsid w:val="000D1FD5"/>
    <w:rsid w:val="000D26D2"/>
    <w:rsid w:val="000D2844"/>
    <w:rsid w:val="000D28D5"/>
    <w:rsid w:val="000D3542"/>
    <w:rsid w:val="000D4536"/>
    <w:rsid w:val="000D459F"/>
    <w:rsid w:val="000D5136"/>
    <w:rsid w:val="000D5758"/>
    <w:rsid w:val="000E05C7"/>
    <w:rsid w:val="000E0C8A"/>
    <w:rsid w:val="000E1046"/>
    <w:rsid w:val="000E1776"/>
    <w:rsid w:val="000E236B"/>
    <w:rsid w:val="000E259D"/>
    <w:rsid w:val="000E319C"/>
    <w:rsid w:val="000E3EC1"/>
    <w:rsid w:val="000E5445"/>
    <w:rsid w:val="000E587B"/>
    <w:rsid w:val="000F0E49"/>
    <w:rsid w:val="000F0E60"/>
    <w:rsid w:val="000F10ED"/>
    <w:rsid w:val="000F2141"/>
    <w:rsid w:val="000F255C"/>
    <w:rsid w:val="000F2AA9"/>
    <w:rsid w:val="000F2E79"/>
    <w:rsid w:val="000F2F1F"/>
    <w:rsid w:val="000F34F6"/>
    <w:rsid w:val="000F449D"/>
    <w:rsid w:val="000F5619"/>
    <w:rsid w:val="000F5944"/>
    <w:rsid w:val="000F59F0"/>
    <w:rsid w:val="000F6093"/>
    <w:rsid w:val="000F6614"/>
    <w:rsid w:val="000F6AAC"/>
    <w:rsid w:val="000F7A41"/>
    <w:rsid w:val="000F7EF1"/>
    <w:rsid w:val="00100325"/>
    <w:rsid w:val="0010103D"/>
    <w:rsid w:val="0010263A"/>
    <w:rsid w:val="00102C95"/>
    <w:rsid w:val="00102DD9"/>
    <w:rsid w:val="0010360A"/>
    <w:rsid w:val="0010362B"/>
    <w:rsid w:val="00103B18"/>
    <w:rsid w:val="00104BD2"/>
    <w:rsid w:val="00104EE2"/>
    <w:rsid w:val="0010513E"/>
    <w:rsid w:val="001063A0"/>
    <w:rsid w:val="001068E8"/>
    <w:rsid w:val="00106D6A"/>
    <w:rsid w:val="00106F66"/>
    <w:rsid w:val="00107234"/>
    <w:rsid w:val="00107ABF"/>
    <w:rsid w:val="00107B9E"/>
    <w:rsid w:val="00107C97"/>
    <w:rsid w:val="00107CB3"/>
    <w:rsid w:val="00111565"/>
    <w:rsid w:val="00111C10"/>
    <w:rsid w:val="00111DD7"/>
    <w:rsid w:val="00111F6F"/>
    <w:rsid w:val="00111FC6"/>
    <w:rsid w:val="0011418C"/>
    <w:rsid w:val="00114567"/>
    <w:rsid w:val="00114BB3"/>
    <w:rsid w:val="0011586B"/>
    <w:rsid w:val="0011634D"/>
    <w:rsid w:val="00116391"/>
    <w:rsid w:val="00120305"/>
    <w:rsid w:val="0012267A"/>
    <w:rsid w:val="00122752"/>
    <w:rsid w:val="001227F2"/>
    <w:rsid w:val="00124E01"/>
    <w:rsid w:val="001269AA"/>
    <w:rsid w:val="001269E0"/>
    <w:rsid w:val="00127724"/>
    <w:rsid w:val="00127AC6"/>
    <w:rsid w:val="00127E42"/>
    <w:rsid w:val="0013046B"/>
    <w:rsid w:val="001315A8"/>
    <w:rsid w:val="001317F0"/>
    <w:rsid w:val="00133C5F"/>
    <w:rsid w:val="00134435"/>
    <w:rsid w:val="00134B77"/>
    <w:rsid w:val="00134DE6"/>
    <w:rsid w:val="0013662C"/>
    <w:rsid w:val="00136E6B"/>
    <w:rsid w:val="00137B9B"/>
    <w:rsid w:val="0014029E"/>
    <w:rsid w:val="001402F4"/>
    <w:rsid w:val="001408C6"/>
    <w:rsid w:val="00143A2B"/>
    <w:rsid w:val="00143C09"/>
    <w:rsid w:val="001477D6"/>
    <w:rsid w:val="001503D9"/>
    <w:rsid w:val="001512BF"/>
    <w:rsid w:val="00151980"/>
    <w:rsid w:val="001528E6"/>
    <w:rsid w:val="0015302B"/>
    <w:rsid w:val="00153BED"/>
    <w:rsid w:val="00154089"/>
    <w:rsid w:val="0015421E"/>
    <w:rsid w:val="001547BC"/>
    <w:rsid w:val="00155273"/>
    <w:rsid w:val="001552BA"/>
    <w:rsid w:val="00155B71"/>
    <w:rsid w:val="001560C0"/>
    <w:rsid w:val="001562EA"/>
    <w:rsid w:val="0015660E"/>
    <w:rsid w:val="00156A0F"/>
    <w:rsid w:val="00157807"/>
    <w:rsid w:val="00161A29"/>
    <w:rsid w:val="001632C1"/>
    <w:rsid w:val="001633C5"/>
    <w:rsid w:val="001636C5"/>
    <w:rsid w:val="0016407C"/>
    <w:rsid w:val="00164942"/>
    <w:rsid w:val="00164F9F"/>
    <w:rsid w:val="00165429"/>
    <w:rsid w:val="00165BEE"/>
    <w:rsid w:val="001662C1"/>
    <w:rsid w:val="00166A26"/>
    <w:rsid w:val="0016704E"/>
    <w:rsid w:val="00167BAD"/>
    <w:rsid w:val="00167BC0"/>
    <w:rsid w:val="00167EA7"/>
    <w:rsid w:val="001707D4"/>
    <w:rsid w:val="00170A88"/>
    <w:rsid w:val="00171428"/>
    <w:rsid w:val="00171501"/>
    <w:rsid w:val="001717A0"/>
    <w:rsid w:val="0017413C"/>
    <w:rsid w:val="0017427D"/>
    <w:rsid w:val="00174448"/>
    <w:rsid w:val="00174C8C"/>
    <w:rsid w:val="00175717"/>
    <w:rsid w:val="001759A1"/>
    <w:rsid w:val="001768E9"/>
    <w:rsid w:val="00176C37"/>
    <w:rsid w:val="0017721F"/>
    <w:rsid w:val="001772AD"/>
    <w:rsid w:val="001776BA"/>
    <w:rsid w:val="00177787"/>
    <w:rsid w:val="001810CC"/>
    <w:rsid w:val="00181E13"/>
    <w:rsid w:val="001828C6"/>
    <w:rsid w:val="00183B54"/>
    <w:rsid w:val="001859AF"/>
    <w:rsid w:val="001859F1"/>
    <w:rsid w:val="00185C36"/>
    <w:rsid w:val="001860D1"/>
    <w:rsid w:val="001863AD"/>
    <w:rsid w:val="0018734F"/>
    <w:rsid w:val="00187A9D"/>
    <w:rsid w:val="001908DD"/>
    <w:rsid w:val="001910F0"/>
    <w:rsid w:val="001926E3"/>
    <w:rsid w:val="001929B7"/>
    <w:rsid w:val="00192D04"/>
    <w:rsid w:val="0019523A"/>
    <w:rsid w:val="00195284"/>
    <w:rsid w:val="001964E5"/>
    <w:rsid w:val="00197FBE"/>
    <w:rsid w:val="001A02B6"/>
    <w:rsid w:val="001A04BC"/>
    <w:rsid w:val="001A0FA3"/>
    <w:rsid w:val="001A1D8D"/>
    <w:rsid w:val="001A1EBC"/>
    <w:rsid w:val="001A2755"/>
    <w:rsid w:val="001A2EFA"/>
    <w:rsid w:val="001A39B3"/>
    <w:rsid w:val="001A4441"/>
    <w:rsid w:val="001A47EA"/>
    <w:rsid w:val="001A4840"/>
    <w:rsid w:val="001A7428"/>
    <w:rsid w:val="001A78C6"/>
    <w:rsid w:val="001B1972"/>
    <w:rsid w:val="001B1BA9"/>
    <w:rsid w:val="001B34D4"/>
    <w:rsid w:val="001B3931"/>
    <w:rsid w:val="001B4152"/>
    <w:rsid w:val="001B4613"/>
    <w:rsid w:val="001B52B0"/>
    <w:rsid w:val="001B5460"/>
    <w:rsid w:val="001B69EF"/>
    <w:rsid w:val="001B6F89"/>
    <w:rsid w:val="001B71A5"/>
    <w:rsid w:val="001B762B"/>
    <w:rsid w:val="001C0BD9"/>
    <w:rsid w:val="001C0D3C"/>
    <w:rsid w:val="001C1096"/>
    <w:rsid w:val="001C1F88"/>
    <w:rsid w:val="001C299F"/>
    <w:rsid w:val="001C29A7"/>
    <w:rsid w:val="001C2A88"/>
    <w:rsid w:val="001C2E2F"/>
    <w:rsid w:val="001C2EE2"/>
    <w:rsid w:val="001C36A3"/>
    <w:rsid w:val="001C39E3"/>
    <w:rsid w:val="001C5E47"/>
    <w:rsid w:val="001C6D8E"/>
    <w:rsid w:val="001C7160"/>
    <w:rsid w:val="001C7531"/>
    <w:rsid w:val="001D0212"/>
    <w:rsid w:val="001D0CEB"/>
    <w:rsid w:val="001D2E6F"/>
    <w:rsid w:val="001D3445"/>
    <w:rsid w:val="001D39FC"/>
    <w:rsid w:val="001D4A4A"/>
    <w:rsid w:val="001D6117"/>
    <w:rsid w:val="001D6585"/>
    <w:rsid w:val="001D6BDF"/>
    <w:rsid w:val="001D729A"/>
    <w:rsid w:val="001D75D7"/>
    <w:rsid w:val="001D7DE5"/>
    <w:rsid w:val="001E0CFA"/>
    <w:rsid w:val="001E1246"/>
    <w:rsid w:val="001E1AD0"/>
    <w:rsid w:val="001E4FBE"/>
    <w:rsid w:val="001E5D6A"/>
    <w:rsid w:val="001E676D"/>
    <w:rsid w:val="001E6CEE"/>
    <w:rsid w:val="001E6E2E"/>
    <w:rsid w:val="001F1239"/>
    <w:rsid w:val="001F1E2C"/>
    <w:rsid w:val="001F311E"/>
    <w:rsid w:val="001F5258"/>
    <w:rsid w:val="001F5EBD"/>
    <w:rsid w:val="001F6E94"/>
    <w:rsid w:val="001F7504"/>
    <w:rsid w:val="001F7D78"/>
    <w:rsid w:val="002004C0"/>
    <w:rsid w:val="002008FE"/>
    <w:rsid w:val="00203888"/>
    <w:rsid w:val="00203A4B"/>
    <w:rsid w:val="00203AC9"/>
    <w:rsid w:val="00203B2C"/>
    <w:rsid w:val="00203BDE"/>
    <w:rsid w:val="00204745"/>
    <w:rsid w:val="00204D45"/>
    <w:rsid w:val="00204F28"/>
    <w:rsid w:val="00205FF4"/>
    <w:rsid w:val="002069D9"/>
    <w:rsid w:val="00206C9D"/>
    <w:rsid w:val="002073A1"/>
    <w:rsid w:val="00207841"/>
    <w:rsid w:val="0020794D"/>
    <w:rsid w:val="00207C64"/>
    <w:rsid w:val="00207E38"/>
    <w:rsid w:val="00210EB3"/>
    <w:rsid w:val="0021110A"/>
    <w:rsid w:val="0021120D"/>
    <w:rsid w:val="002116B0"/>
    <w:rsid w:val="002143D7"/>
    <w:rsid w:val="00214587"/>
    <w:rsid w:val="00214683"/>
    <w:rsid w:val="00214A56"/>
    <w:rsid w:val="00214C9C"/>
    <w:rsid w:val="00214CA4"/>
    <w:rsid w:val="00215025"/>
    <w:rsid w:val="0021528F"/>
    <w:rsid w:val="002157AF"/>
    <w:rsid w:val="002162D4"/>
    <w:rsid w:val="002164D5"/>
    <w:rsid w:val="00216702"/>
    <w:rsid w:val="002167B7"/>
    <w:rsid w:val="00216A8C"/>
    <w:rsid w:val="00216B0E"/>
    <w:rsid w:val="00217E7F"/>
    <w:rsid w:val="00217ED7"/>
    <w:rsid w:val="00217FD6"/>
    <w:rsid w:val="002214A4"/>
    <w:rsid w:val="00222FDB"/>
    <w:rsid w:val="00223488"/>
    <w:rsid w:val="00224022"/>
    <w:rsid w:val="002245D6"/>
    <w:rsid w:val="00224612"/>
    <w:rsid w:val="00227764"/>
    <w:rsid w:val="002308E2"/>
    <w:rsid w:val="00231F7A"/>
    <w:rsid w:val="0023213B"/>
    <w:rsid w:val="002321C1"/>
    <w:rsid w:val="00232580"/>
    <w:rsid w:val="00232839"/>
    <w:rsid w:val="002329FB"/>
    <w:rsid w:val="00232B53"/>
    <w:rsid w:val="0023302A"/>
    <w:rsid w:val="00233130"/>
    <w:rsid w:val="0023370A"/>
    <w:rsid w:val="0023399C"/>
    <w:rsid w:val="00233ED4"/>
    <w:rsid w:val="002344B6"/>
    <w:rsid w:val="00235055"/>
    <w:rsid w:val="00235331"/>
    <w:rsid w:val="002354A2"/>
    <w:rsid w:val="00235FF3"/>
    <w:rsid w:val="00237233"/>
    <w:rsid w:val="00237E35"/>
    <w:rsid w:val="00237FF5"/>
    <w:rsid w:val="00240AA8"/>
    <w:rsid w:val="00240B98"/>
    <w:rsid w:val="0024113F"/>
    <w:rsid w:val="00242E00"/>
    <w:rsid w:val="00242FA7"/>
    <w:rsid w:val="002432D4"/>
    <w:rsid w:val="0024332E"/>
    <w:rsid w:val="00243B54"/>
    <w:rsid w:val="00243DC0"/>
    <w:rsid w:val="002441F3"/>
    <w:rsid w:val="0024446C"/>
    <w:rsid w:val="0024476D"/>
    <w:rsid w:val="00244963"/>
    <w:rsid w:val="00246191"/>
    <w:rsid w:val="00246E9A"/>
    <w:rsid w:val="002510CF"/>
    <w:rsid w:val="00251755"/>
    <w:rsid w:val="00251B9A"/>
    <w:rsid w:val="00252519"/>
    <w:rsid w:val="002535B2"/>
    <w:rsid w:val="0025380C"/>
    <w:rsid w:val="00254A92"/>
    <w:rsid w:val="00255515"/>
    <w:rsid w:val="002555BC"/>
    <w:rsid w:val="0025642C"/>
    <w:rsid w:val="00256B1B"/>
    <w:rsid w:val="002603CF"/>
    <w:rsid w:val="002610EB"/>
    <w:rsid w:val="0026187B"/>
    <w:rsid w:val="002627F3"/>
    <w:rsid w:val="00262A26"/>
    <w:rsid w:val="00263D0B"/>
    <w:rsid w:val="00263FFE"/>
    <w:rsid w:val="00264428"/>
    <w:rsid w:val="00264593"/>
    <w:rsid w:val="00264BD6"/>
    <w:rsid w:val="00264C86"/>
    <w:rsid w:val="00264DC6"/>
    <w:rsid w:val="0026516D"/>
    <w:rsid w:val="00265503"/>
    <w:rsid w:val="002664C9"/>
    <w:rsid w:val="00266968"/>
    <w:rsid w:val="00266F48"/>
    <w:rsid w:val="00266FBB"/>
    <w:rsid w:val="00267132"/>
    <w:rsid w:val="002671D0"/>
    <w:rsid w:val="002672D2"/>
    <w:rsid w:val="002679EF"/>
    <w:rsid w:val="00270DA1"/>
    <w:rsid w:val="00270E55"/>
    <w:rsid w:val="00271989"/>
    <w:rsid w:val="00271A33"/>
    <w:rsid w:val="00272DA3"/>
    <w:rsid w:val="00273151"/>
    <w:rsid w:val="00274013"/>
    <w:rsid w:val="00274BE8"/>
    <w:rsid w:val="00274F1B"/>
    <w:rsid w:val="00276866"/>
    <w:rsid w:val="00277768"/>
    <w:rsid w:val="00277F23"/>
    <w:rsid w:val="002816BB"/>
    <w:rsid w:val="0028259E"/>
    <w:rsid w:val="00282620"/>
    <w:rsid w:val="002828BE"/>
    <w:rsid w:val="002828DC"/>
    <w:rsid w:val="00282B5D"/>
    <w:rsid w:val="0028355D"/>
    <w:rsid w:val="0028365D"/>
    <w:rsid w:val="002845DF"/>
    <w:rsid w:val="00284BBC"/>
    <w:rsid w:val="0028536B"/>
    <w:rsid w:val="00285E6D"/>
    <w:rsid w:val="00286068"/>
    <w:rsid w:val="002866DA"/>
    <w:rsid w:val="00286EB3"/>
    <w:rsid w:val="00290170"/>
    <w:rsid w:val="00291A83"/>
    <w:rsid w:val="00291EE6"/>
    <w:rsid w:val="00292438"/>
    <w:rsid w:val="00292652"/>
    <w:rsid w:val="00292B6A"/>
    <w:rsid w:val="0029369D"/>
    <w:rsid w:val="00293FF0"/>
    <w:rsid w:val="00295A70"/>
    <w:rsid w:val="00295E32"/>
    <w:rsid w:val="00296226"/>
    <w:rsid w:val="00297642"/>
    <w:rsid w:val="00297E31"/>
    <w:rsid w:val="002A12F1"/>
    <w:rsid w:val="002A1E81"/>
    <w:rsid w:val="002A294D"/>
    <w:rsid w:val="002A30F2"/>
    <w:rsid w:val="002A364C"/>
    <w:rsid w:val="002A3B15"/>
    <w:rsid w:val="002A4125"/>
    <w:rsid w:val="002A4D8C"/>
    <w:rsid w:val="002A5C70"/>
    <w:rsid w:val="002B0980"/>
    <w:rsid w:val="002B17E8"/>
    <w:rsid w:val="002B2B9E"/>
    <w:rsid w:val="002B2C32"/>
    <w:rsid w:val="002B4868"/>
    <w:rsid w:val="002B5270"/>
    <w:rsid w:val="002B5764"/>
    <w:rsid w:val="002B684E"/>
    <w:rsid w:val="002C144C"/>
    <w:rsid w:val="002C36A6"/>
    <w:rsid w:val="002C423E"/>
    <w:rsid w:val="002C4E5D"/>
    <w:rsid w:val="002C5743"/>
    <w:rsid w:val="002C5959"/>
    <w:rsid w:val="002C6CFC"/>
    <w:rsid w:val="002C7521"/>
    <w:rsid w:val="002C76FA"/>
    <w:rsid w:val="002D09F8"/>
    <w:rsid w:val="002D0CB7"/>
    <w:rsid w:val="002D0D39"/>
    <w:rsid w:val="002D14F7"/>
    <w:rsid w:val="002D1825"/>
    <w:rsid w:val="002D1B2E"/>
    <w:rsid w:val="002D2524"/>
    <w:rsid w:val="002D2A94"/>
    <w:rsid w:val="002D3A3A"/>
    <w:rsid w:val="002D461C"/>
    <w:rsid w:val="002D4A88"/>
    <w:rsid w:val="002D544C"/>
    <w:rsid w:val="002D5AC1"/>
    <w:rsid w:val="002E0A96"/>
    <w:rsid w:val="002E1771"/>
    <w:rsid w:val="002E17FC"/>
    <w:rsid w:val="002E18AC"/>
    <w:rsid w:val="002E1D0F"/>
    <w:rsid w:val="002E3302"/>
    <w:rsid w:val="002E394E"/>
    <w:rsid w:val="002E467C"/>
    <w:rsid w:val="002E522F"/>
    <w:rsid w:val="002E53AC"/>
    <w:rsid w:val="002E5465"/>
    <w:rsid w:val="002E5C61"/>
    <w:rsid w:val="002E607E"/>
    <w:rsid w:val="002F0944"/>
    <w:rsid w:val="002F0BC4"/>
    <w:rsid w:val="002F0E76"/>
    <w:rsid w:val="002F0FA1"/>
    <w:rsid w:val="002F1EB8"/>
    <w:rsid w:val="002F278D"/>
    <w:rsid w:val="002F356C"/>
    <w:rsid w:val="002F3EE3"/>
    <w:rsid w:val="002F406F"/>
    <w:rsid w:val="002F48A0"/>
    <w:rsid w:val="002F4DB6"/>
    <w:rsid w:val="002F6A58"/>
    <w:rsid w:val="002F7023"/>
    <w:rsid w:val="002F792F"/>
    <w:rsid w:val="002F7B7D"/>
    <w:rsid w:val="002F7ECC"/>
    <w:rsid w:val="00300087"/>
    <w:rsid w:val="00300818"/>
    <w:rsid w:val="00300EDC"/>
    <w:rsid w:val="003010CA"/>
    <w:rsid w:val="00301418"/>
    <w:rsid w:val="00301486"/>
    <w:rsid w:val="00301B32"/>
    <w:rsid w:val="00302870"/>
    <w:rsid w:val="00302FBA"/>
    <w:rsid w:val="003030A4"/>
    <w:rsid w:val="00304B66"/>
    <w:rsid w:val="00305406"/>
    <w:rsid w:val="003059B4"/>
    <w:rsid w:val="00306A9A"/>
    <w:rsid w:val="00307207"/>
    <w:rsid w:val="00307365"/>
    <w:rsid w:val="00307C96"/>
    <w:rsid w:val="0031005A"/>
    <w:rsid w:val="003117EF"/>
    <w:rsid w:val="00311E0F"/>
    <w:rsid w:val="003127C1"/>
    <w:rsid w:val="00313912"/>
    <w:rsid w:val="00313C35"/>
    <w:rsid w:val="00313FCC"/>
    <w:rsid w:val="003144C9"/>
    <w:rsid w:val="003147F6"/>
    <w:rsid w:val="003152F4"/>
    <w:rsid w:val="00315353"/>
    <w:rsid w:val="00315B4E"/>
    <w:rsid w:val="003172B1"/>
    <w:rsid w:val="00320080"/>
    <w:rsid w:val="003203CF"/>
    <w:rsid w:val="00320BFD"/>
    <w:rsid w:val="00321135"/>
    <w:rsid w:val="003226B8"/>
    <w:rsid w:val="003226DB"/>
    <w:rsid w:val="00322CDB"/>
    <w:rsid w:val="003231CB"/>
    <w:rsid w:val="00323764"/>
    <w:rsid w:val="00326105"/>
    <w:rsid w:val="00326165"/>
    <w:rsid w:val="00326AA5"/>
    <w:rsid w:val="00327E17"/>
    <w:rsid w:val="00332000"/>
    <w:rsid w:val="0033299F"/>
    <w:rsid w:val="00332B2E"/>
    <w:rsid w:val="00334865"/>
    <w:rsid w:val="00334E24"/>
    <w:rsid w:val="00335532"/>
    <w:rsid w:val="0033646D"/>
    <w:rsid w:val="00336BCE"/>
    <w:rsid w:val="00336EFB"/>
    <w:rsid w:val="003373AC"/>
    <w:rsid w:val="003377EA"/>
    <w:rsid w:val="003404F4"/>
    <w:rsid w:val="003406D3"/>
    <w:rsid w:val="00341311"/>
    <w:rsid w:val="003416D6"/>
    <w:rsid w:val="003417F5"/>
    <w:rsid w:val="003422B2"/>
    <w:rsid w:val="00343FBD"/>
    <w:rsid w:val="00344D2C"/>
    <w:rsid w:val="00344F9D"/>
    <w:rsid w:val="00344FEA"/>
    <w:rsid w:val="00345A90"/>
    <w:rsid w:val="00346C28"/>
    <w:rsid w:val="003475A8"/>
    <w:rsid w:val="003476B8"/>
    <w:rsid w:val="00347D40"/>
    <w:rsid w:val="003504D0"/>
    <w:rsid w:val="00350BCF"/>
    <w:rsid w:val="003514DE"/>
    <w:rsid w:val="00352CE6"/>
    <w:rsid w:val="00356261"/>
    <w:rsid w:val="003567C0"/>
    <w:rsid w:val="00356DA1"/>
    <w:rsid w:val="0035757C"/>
    <w:rsid w:val="0036041A"/>
    <w:rsid w:val="00360989"/>
    <w:rsid w:val="00360C20"/>
    <w:rsid w:val="003611E2"/>
    <w:rsid w:val="00361399"/>
    <w:rsid w:val="00361853"/>
    <w:rsid w:val="00362003"/>
    <w:rsid w:val="003628C5"/>
    <w:rsid w:val="00362B8B"/>
    <w:rsid w:val="00363094"/>
    <w:rsid w:val="0036377A"/>
    <w:rsid w:val="00363EA8"/>
    <w:rsid w:val="003640EE"/>
    <w:rsid w:val="00364162"/>
    <w:rsid w:val="00365291"/>
    <w:rsid w:val="0036691F"/>
    <w:rsid w:val="003678C9"/>
    <w:rsid w:val="003702B6"/>
    <w:rsid w:val="003718EA"/>
    <w:rsid w:val="00372C7A"/>
    <w:rsid w:val="00373299"/>
    <w:rsid w:val="003740F4"/>
    <w:rsid w:val="00375280"/>
    <w:rsid w:val="00376D4A"/>
    <w:rsid w:val="00376E7F"/>
    <w:rsid w:val="00377D3F"/>
    <w:rsid w:val="003809FA"/>
    <w:rsid w:val="003810FF"/>
    <w:rsid w:val="00381A68"/>
    <w:rsid w:val="00382293"/>
    <w:rsid w:val="0038236C"/>
    <w:rsid w:val="00383C5B"/>
    <w:rsid w:val="00383F82"/>
    <w:rsid w:val="0038442D"/>
    <w:rsid w:val="0038496E"/>
    <w:rsid w:val="00385DA8"/>
    <w:rsid w:val="003865C8"/>
    <w:rsid w:val="00386703"/>
    <w:rsid w:val="003869FC"/>
    <w:rsid w:val="00386A73"/>
    <w:rsid w:val="00387C01"/>
    <w:rsid w:val="0039078D"/>
    <w:rsid w:val="00391869"/>
    <w:rsid w:val="0039279B"/>
    <w:rsid w:val="00392D98"/>
    <w:rsid w:val="003936BE"/>
    <w:rsid w:val="00393A60"/>
    <w:rsid w:val="00394D5A"/>
    <w:rsid w:val="00395219"/>
    <w:rsid w:val="003966EE"/>
    <w:rsid w:val="00397906"/>
    <w:rsid w:val="00397BEF"/>
    <w:rsid w:val="003A027E"/>
    <w:rsid w:val="003A1844"/>
    <w:rsid w:val="003A22C4"/>
    <w:rsid w:val="003A2401"/>
    <w:rsid w:val="003A424D"/>
    <w:rsid w:val="003A42F1"/>
    <w:rsid w:val="003A4BAE"/>
    <w:rsid w:val="003A5AE3"/>
    <w:rsid w:val="003A65F6"/>
    <w:rsid w:val="003A718A"/>
    <w:rsid w:val="003A7424"/>
    <w:rsid w:val="003A7D0D"/>
    <w:rsid w:val="003B0F29"/>
    <w:rsid w:val="003B182C"/>
    <w:rsid w:val="003B3E53"/>
    <w:rsid w:val="003B42F1"/>
    <w:rsid w:val="003B4323"/>
    <w:rsid w:val="003C0888"/>
    <w:rsid w:val="003C13FE"/>
    <w:rsid w:val="003C2152"/>
    <w:rsid w:val="003C3507"/>
    <w:rsid w:val="003C55CC"/>
    <w:rsid w:val="003C5BDC"/>
    <w:rsid w:val="003C61A0"/>
    <w:rsid w:val="003C639A"/>
    <w:rsid w:val="003C656B"/>
    <w:rsid w:val="003D013B"/>
    <w:rsid w:val="003D0428"/>
    <w:rsid w:val="003D0C59"/>
    <w:rsid w:val="003D1008"/>
    <w:rsid w:val="003D21E4"/>
    <w:rsid w:val="003D2450"/>
    <w:rsid w:val="003D26F9"/>
    <w:rsid w:val="003D2AD9"/>
    <w:rsid w:val="003D37BA"/>
    <w:rsid w:val="003D3ABE"/>
    <w:rsid w:val="003D412D"/>
    <w:rsid w:val="003D5A26"/>
    <w:rsid w:val="003D61E2"/>
    <w:rsid w:val="003D6E1C"/>
    <w:rsid w:val="003D79D0"/>
    <w:rsid w:val="003E0257"/>
    <w:rsid w:val="003E0325"/>
    <w:rsid w:val="003E06F1"/>
    <w:rsid w:val="003E240F"/>
    <w:rsid w:val="003E248B"/>
    <w:rsid w:val="003E262B"/>
    <w:rsid w:val="003E2AA6"/>
    <w:rsid w:val="003E3089"/>
    <w:rsid w:val="003E3A46"/>
    <w:rsid w:val="003E3A52"/>
    <w:rsid w:val="003E4114"/>
    <w:rsid w:val="003E4387"/>
    <w:rsid w:val="003E5067"/>
    <w:rsid w:val="003E520C"/>
    <w:rsid w:val="003E5941"/>
    <w:rsid w:val="003E59C5"/>
    <w:rsid w:val="003E65FF"/>
    <w:rsid w:val="003E6EFA"/>
    <w:rsid w:val="003E7C1E"/>
    <w:rsid w:val="003F1277"/>
    <w:rsid w:val="003F1825"/>
    <w:rsid w:val="003F1A4D"/>
    <w:rsid w:val="003F1BC2"/>
    <w:rsid w:val="003F1C8C"/>
    <w:rsid w:val="003F20D0"/>
    <w:rsid w:val="003F369E"/>
    <w:rsid w:val="003F3867"/>
    <w:rsid w:val="003F3A57"/>
    <w:rsid w:val="003F457E"/>
    <w:rsid w:val="003F4DE0"/>
    <w:rsid w:val="0040012F"/>
    <w:rsid w:val="00400B5D"/>
    <w:rsid w:val="00400FDC"/>
    <w:rsid w:val="00401408"/>
    <w:rsid w:val="004020D7"/>
    <w:rsid w:val="00402649"/>
    <w:rsid w:val="00402BFD"/>
    <w:rsid w:val="0040389F"/>
    <w:rsid w:val="00404344"/>
    <w:rsid w:val="00404354"/>
    <w:rsid w:val="00404EBA"/>
    <w:rsid w:val="00405C02"/>
    <w:rsid w:val="00405F84"/>
    <w:rsid w:val="00406BCA"/>
    <w:rsid w:val="00407B94"/>
    <w:rsid w:val="00407D24"/>
    <w:rsid w:val="00410A4C"/>
    <w:rsid w:val="00410BBF"/>
    <w:rsid w:val="004132D3"/>
    <w:rsid w:val="00413930"/>
    <w:rsid w:val="00413EE2"/>
    <w:rsid w:val="004140AC"/>
    <w:rsid w:val="0041428C"/>
    <w:rsid w:val="00414918"/>
    <w:rsid w:val="0041566C"/>
    <w:rsid w:val="00415F6A"/>
    <w:rsid w:val="00415FA8"/>
    <w:rsid w:val="00416A6A"/>
    <w:rsid w:val="00416B90"/>
    <w:rsid w:val="004170EC"/>
    <w:rsid w:val="00417442"/>
    <w:rsid w:val="00417E5C"/>
    <w:rsid w:val="00420517"/>
    <w:rsid w:val="0042071E"/>
    <w:rsid w:val="004209ED"/>
    <w:rsid w:val="00421149"/>
    <w:rsid w:val="00421795"/>
    <w:rsid w:val="00422254"/>
    <w:rsid w:val="00426C18"/>
    <w:rsid w:val="0042730A"/>
    <w:rsid w:val="00427FF6"/>
    <w:rsid w:val="0043051D"/>
    <w:rsid w:val="0043095F"/>
    <w:rsid w:val="00430B5B"/>
    <w:rsid w:val="00431325"/>
    <w:rsid w:val="00431B74"/>
    <w:rsid w:val="00431C34"/>
    <w:rsid w:val="00431E34"/>
    <w:rsid w:val="00431E9A"/>
    <w:rsid w:val="004344B2"/>
    <w:rsid w:val="00434B8F"/>
    <w:rsid w:val="00434D99"/>
    <w:rsid w:val="004354C7"/>
    <w:rsid w:val="004355D0"/>
    <w:rsid w:val="00435627"/>
    <w:rsid w:val="004361DF"/>
    <w:rsid w:val="0043695E"/>
    <w:rsid w:val="004372D7"/>
    <w:rsid w:val="0044058A"/>
    <w:rsid w:val="0044125B"/>
    <w:rsid w:val="00441B1A"/>
    <w:rsid w:val="00441B50"/>
    <w:rsid w:val="004423F3"/>
    <w:rsid w:val="0044295D"/>
    <w:rsid w:val="004434AB"/>
    <w:rsid w:val="00444358"/>
    <w:rsid w:val="0044499E"/>
    <w:rsid w:val="00444CF6"/>
    <w:rsid w:val="004455DC"/>
    <w:rsid w:val="00445723"/>
    <w:rsid w:val="00446201"/>
    <w:rsid w:val="0044635C"/>
    <w:rsid w:val="00446D15"/>
    <w:rsid w:val="004501A5"/>
    <w:rsid w:val="00450249"/>
    <w:rsid w:val="00451FEF"/>
    <w:rsid w:val="004521B5"/>
    <w:rsid w:val="004534D6"/>
    <w:rsid w:val="00456D96"/>
    <w:rsid w:val="0046016F"/>
    <w:rsid w:val="00460689"/>
    <w:rsid w:val="004628EF"/>
    <w:rsid w:val="00462982"/>
    <w:rsid w:val="00462B6E"/>
    <w:rsid w:val="004651F3"/>
    <w:rsid w:val="00465549"/>
    <w:rsid w:val="004661D9"/>
    <w:rsid w:val="004664F0"/>
    <w:rsid w:val="00466FDC"/>
    <w:rsid w:val="00467A08"/>
    <w:rsid w:val="00470394"/>
    <w:rsid w:val="00470620"/>
    <w:rsid w:val="00470980"/>
    <w:rsid w:val="00471313"/>
    <w:rsid w:val="004715D8"/>
    <w:rsid w:val="00471797"/>
    <w:rsid w:val="00472043"/>
    <w:rsid w:val="00472145"/>
    <w:rsid w:val="00472BAD"/>
    <w:rsid w:val="00473BFA"/>
    <w:rsid w:val="004749FA"/>
    <w:rsid w:val="004771AA"/>
    <w:rsid w:val="00482D41"/>
    <w:rsid w:val="00482E7F"/>
    <w:rsid w:val="0048349A"/>
    <w:rsid w:val="00483C62"/>
    <w:rsid w:val="00483F77"/>
    <w:rsid w:val="0048459E"/>
    <w:rsid w:val="00484E1F"/>
    <w:rsid w:val="004863D9"/>
    <w:rsid w:val="00486CA3"/>
    <w:rsid w:val="00490953"/>
    <w:rsid w:val="00491364"/>
    <w:rsid w:val="00491A43"/>
    <w:rsid w:val="00491C4F"/>
    <w:rsid w:val="00492310"/>
    <w:rsid w:val="0049285C"/>
    <w:rsid w:val="00492A21"/>
    <w:rsid w:val="00492E22"/>
    <w:rsid w:val="004934D1"/>
    <w:rsid w:val="004940A8"/>
    <w:rsid w:val="00495445"/>
    <w:rsid w:val="00495ADE"/>
    <w:rsid w:val="00496A81"/>
    <w:rsid w:val="00496DC1"/>
    <w:rsid w:val="004A16D5"/>
    <w:rsid w:val="004A1908"/>
    <w:rsid w:val="004A1A17"/>
    <w:rsid w:val="004A2718"/>
    <w:rsid w:val="004A28EA"/>
    <w:rsid w:val="004A2943"/>
    <w:rsid w:val="004A641E"/>
    <w:rsid w:val="004A6F9B"/>
    <w:rsid w:val="004A7762"/>
    <w:rsid w:val="004A799E"/>
    <w:rsid w:val="004A7DBB"/>
    <w:rsid w:val="004B00FF"/>
    <w:rsid w:val="004B0838"/>
    <w:rsid w:val="004B100B"/>
    <w:rsid w:val="004B1F42"/>
    <w:rsid w:val="004B2DBD"/>
    <w:rsid w:val="004B31D6"/>
    <w:rsid w:val="004B372C"/>
    <w:rsid w:val="004B3B73"/>
    <w:rsid w:val="004B3E12"/>
    <w:rsid w:val="004B3F04"/>
    <w:rsid w:val="004B5BFF"/>
    <w:rsid w:val="004B6AA6"/>
    <w:rsid w:val="004B6C94"/>
    <w:rsid w:val="004B74EF"/>
    <w:rsid w:val="004C0690"/>
    <w:rsid w:val="004C0A2A"/>
    <w:rsid w:val="004C0D13"/>
    <w:rsid w:val="004C19BC"/>
    <w:rsid w:val="004C19DF"/>
    <w:rsid w:val="004C240D"/>
    <w:rsid w:val="004C375E"/>
    <w:rsid w:val="004C3A06"/>
    <w:rsid w:val="004C3CF2"/>
    <w:rsid w:val="004C4036"/>
    <w:rsid w:val="004C4449"/>
    <w:rsid w:val="004C451F"/>
    <w:rsid w:val="004C4C99"/>
    <w:rsid w:val="004C7C66"/>
    <w:rsid w:val="004C7FE3"/>
    <w:rsid w:val="004D096A"/>
    <w:rsid w:val="004D2AF2"/>
    <w:rsid w:val="004D30F5"/>
    <w:rsid w:val="004D4784"/>
    <w:rsid w:val="004D5189"/>
    <w:rsid w:val="004D5E15"/>
    <w:rsid w:val="004D6468"/>
    <w:rsid w:val="004D6909"/>
    <w:rsid w:val="004D6F69"/>
    <w:rsid w:val="004D7FA0"/>
    <w:rsid w:val="004E05E0"/>
    <w:rsid w:val="004E0F7F"/>
    <w:rsid w:val="004E10C5"/>
    <w:rsid w:val="004E2AD5"/>
    <w:rsid w:val="004E2DDD"/>
    <w:rsid w:val="004E48AC"/>
    <w:rsid w:val="004E4A6C"/>
    <w:rsid w:val="004E4F10"/>
    <w:rsid w:val="004E509E"/>
    <w:rsid w:val="004E5A41"/>
    <w:rsid w:val="004E7D8E"/>
    <w:rsid w:val="004F03FA"/>
    <w:rsid w:val="004F0A10"/>
    <w:rsid w:val="004F0A4D"/>
    <w:rsid w:val="004F120B"/>
    <w:rsid w:val="004F16DB"/>
    <w:rsid w:val="004F17A4"/>
    <w:rsid w:val="004F1D9C"/>
    <w:rsid w:val="004F2405"/>
    <w:rsid w:val="004F2C51"/>
    <w:rsid w:val="004F2DC3"/>
    <w:rsid w:val="004F33BD"/>
    <w:rsid w:val="004F382E"/>
    <w:rsid w:val="004F4572"/>
    <w:rsid w:val="004F7549"/>
    <w:rsid w:val="004F7C4B"/>
    <w:rsid w:val="00503945"/>
    <w:rsid w:val="005043E8"/>
    <w:rsid w:val="00504C46"/>
    <w:rsid w:val="0050570D"/>
    <w:rsid w:val="005059AE"/>
    <w:rsid w:val="00506A87"/>
    <w:rsid w:val="00507766"/>
    <w:rsid w:val="0051000E"/>
    <w:rsid w:val="0051087D"/>
    <w:rsid w:val="00510AA0"/>
    <w:rsid w:val="00511CA0"/>
    <w:rsid w:val="00512CE8"/>
    <w:rsid w:val="00512D23"/>
    <w:rsid w:val="005130A0"/>
    <w:rsid w:val="00513601"/>
    <w:rsid w:val="00513B87"/>
    <w:rsid w:val="005149E9"/>
    <w:rsid w:val="00514C85"/>
    <w:rsid w:val="00515922"/>
    <w:rsid w:val="00515FD4"/>
    <w:rsid w:val="005160A8"/>
    <w:rsid w:val="00516EF7"/>
    <w:rsid w:val="005172E2"/>
    <w:rsid w:val="005179C8"/>
    <w:rsid w:val="005207B1"/>
    <w:rsid w:val="00522510"/>
    <w:rsid w:val="00522DC1"/>
    <w:rsid w:val="00524766"/>
    <w:rsid w:val="00524E35"/>
    <w:rsid w:val="0052517C"/>
    <w:rsid w:val="005251DA"/>
    <w:rsid w:val="00525A3F"/>
    <w:rsid w:val="00525AF5"/>
    <w:rsid w:val="00525C9A"/>
    <w:rsid w:val="0052740D"/>
    <w:rsid w:val="005276C0"/>
    <w:rsid w:val="00527975"/>
    <w:rsid w:val="00527ADF"/>
    <w:rsid w:val="00527BA6"/>
    <w:rsid w:val="00527D99"/>
    <w:rsid w:val="00530145"/>
    <w:rsid w:val="00530B57"/>
    <w:rsid w:val="005323EF"/>
    <w:rsid w:val="00532535"/>
    <w:rsid w:val="00533F48"/>
    <w:rsid w:val="0053492E"/>
    <w:rsid w:val="00534ECE"/>
    <w:rsid w:val="005350F5"/>
    <w:rsid w:val="005354DE"/>
    <w:rsid w:val="00536223"/>
    <w:rsid w:val="00536CEA"/>
    <w:rsid w:val="00537186"/>
    <w:rsid w:val="00537A5E"/>
    <w:rsid w:val="00537B9C"/>
    <w:rsid w:val="005400F7"/>
    <w:rsid w:val="00541529"/>
    <w:rsid w:val="00541FEC"/>
    <w:rsid w:val="00542A12"/>
    <w:rsid w:val="00543917"/>
    <w:rsid w:val="00543A59"/>
    <w:rsid w:val="00543D50"/>
    <w:rsid w:val="005458D2"/>
    <w:rsid w:val="00546484"/>
    <w:rsid w:val="00546F6B"/>
    <w:rsid w:val="0054715C"/>
    <w:rsid w:val="0054776C"/>
    <w:rsid w:val="00547CD0"/>
    <w:rsid w:val="00551158"/>
    <w:rsid w:val="00551420"/>
    <w:rsid w:val="0055185C"/>
    <w:rsid w:val="005520AF"/>
    <w:rsid w:val="005523FD"/>
    <w:rsid w:val="00552929"/>
    <w:rsid w:val="00553545"/>
    <w:rsid w:val="005536C7"/>
    <w:rsid w:val="00555557"/>
    <w:rsid w:val="00555573"/>
    <w:rsid w:val="0055572C"/>
    <w:rsid w:val="00555DA7"/>
    <w:rsid w:val="00556005"/>
    <w:rsid w:val="00556695"/>
    <w:rsid w:val="005607B3"/>
    <w:rsid w:val="00561045"/>
    <w:rsid w:val="0056155E"/>
    <w:rsid w:val="00562EE4"/>
    <w:rsid w:val="0056343B"/>
    <w:rsid w:val="005634DB"/>
    <w:rsid w:val="005636F7"/>
    <w:rsid w:val="00563B4D"/>
    <w:rsid w:val="0056404B"/>
    <w:rsid w:val="0056415B"/>
    <w:rsid w:val="005642A3"/>
    <w:rsid w:val="0056470E"/>
    <w:rsid w:val="00564BEF"/>
    <w:rsid w:val="00564C80"/>
    <w:rsid w:val="00566090"/>
    <w:rsid w:val="005666F5"/>
    <w:rsid w:val="00567801"/>
    <w:rsid w:val="005678BD"/>
    <w:rsid w:val="00567D39"/>
    <w:rsid w:val="00567FD8"/>
    <w:rsid w:val="00570524"/>
    <w:rsid w:val="00571196"/>
    <w:rsid w:val="005713BD"/>
    <w:rsid w:val="00571C46"/>
    <w:rsid w:val="00571C6A"/>
    <w:rsid w:val="00572333"/>
    <w:rsid w:val="00572FC3"/>
    <w:rsid w:val="0057304C"/>
    <w:rsid w:val="005738B3"/>
    <w:rsid w:val="00575C08"/>
    <w:rsid w:val="00575CDD"/>
    <w:rsid w:val="00576ECB"/>
    <w:rsid w:val="00576F4C"/>
    <w:rsid w:val="00577E0B"/>
    <w:rsid w:val="005808C3"/>
    <w:rsid w:val="00580FEC"/>
    <w:rsid w:val="00581650"/>
    <w:rsid w:val="00581933"/>
    <w:rsid w:val="00582CBE"/>
    <w:rsid w:val="00582F49"/>
    <w:rsid w:val="0058373D"/>
    <w:rsid w:val="00583CF8"/>
    <w:rsid w:val="00584181"/>
    <w:rsid w:val="00584439"/>
    <w:rsid w:val="005844C0"/>
    <w:rsid w:val="0058534A"/>
    <w:rsid w:val="0058640B"/>
    <w:rsid w:val="00587181"/>
    <w:rsid w:val="00590965"/>
    <w:rsid w:val="00590CC8"/>
    <w:rsid w:val="00591A8B"/>
    <w:rsid w:val="0059205C"/>
    <w:rsid w:val="0059214F"/>
    <w:rsid w:val="00592719"/>
    <w:rsid w:val="00594BD2"/>
    <w:rsid w:val="00594BD9"/>
    <w:rsid w:val="0059642B"/>
    <w:rsid w:val="005A119C"/>
    <w:rsid w:val="005A1454"/>
    <w:rsid w:val="005A1EA2"/>
    <w:rsid w:val="005A265B"/>
    <w:rsid w:val="005A27C7"/>
    <w:rsid w:val="005A2C44"/>
    <w:rsid w:val="005A4019"/>
    <w:rsid w:val="005A4B64"/>
    <w:rsid w:val="005A4E46"/>
    <w:rsid w:val="005A5442"/>
    <w:rsid w:val="005A6022"/>
    <w:rsid w:val="005A61E8"/>
    <w:rsid w:val="005A67A6"/>
    <w:rsid w:val="005A747E"/>
    <w:rsid w:val="005B39A9"/>
    <w:rsid w:val="005B39D0"/>
    <w:rsid w:val="005B3BB2"/>
    <w:rsid w:val="005B4488"/>
    <w:rsid w:val="005B46BB"/>
    <w:rsid w:val="005B6379"/>
    <w:rsid w:val="005B6998"/>
    <w:rsid w:val="005B6FDC"/>
    <w:rsid w:val="005B716F"/>
    <w:rsid w:val="005B72AC"/>
    <w:rsid w:val="005B739A"/>
    <w:rsid w:val="005B771C"/>
    <w:rsid w:val="005B7A85"/>
    <w:rsid w:val="005C0D50"/>
    <w:rsid w:val="005C0E07"/>
    <w:rsid w:val="005C1648"/>
    <w:rsid w:val="005C20AC"/>
    <w:rsid w:val="005C2828"/>
    <w:rsid w:val="005C2D07"/>
    <w:rsid w:val="005C3446"/>
    <w:rsid w:val="005C351E"/>
    <w:rsid w:val="005C4146"/>
    <w:rsid w:val="005C6271"/>
    <w:rsid w:val="005D0587"/>
    <w:rsid w:val="005D06CB"/>
    <w:rsid w:val="005D0A06"/>
    <w:rsid w:val="005D0D33"/>
    <w:rsid w:val="005D13AC"/>
    <w:rsid w:val="005D1668"/>
    <w:rsid w:val="005D1D76"/>
    <w:rsid w:val="005D1E8A"/>
    <w:rsid w:val="005D23D4"/>
    <w:rsid w:val="005D3356"/>
    <w:rsid w:val="005D3739"/>
    <w:rsid w:val="005D39E0"/>
    <w:rsid w:val="005D3AC9"/>
    <w:rsid w:val="005D4FF3"/>
    <w:rsid w:val="005D517F"/>
    <w:rsid w:val="005D5864"/>
    <w:rsid w:val="005D58D4"/>
    <w:rsid w:val="005D5A1F"/>
    <w:rsid w:val="005D73DC"/>
    <w:rsid w:val="005E0B80"/>
    <w:rsid w:val="005E1610"/>
    <w:rsid w:val="005E1B51"/>
    <w:rsid w:val="005E26A3"/>
    <w:rsid w:val="005E2D75"/>
    <w:rsid w:val="005E43F5"/>
    <w:rsid w:val="005E5CBA"/>
    <w:rsid w:val="005E5DB5"/>
    <w:rsid w:val="005E7880"/>
    <w:rsid w:val="005E7C62"/>
    <w:rsid w:val="005F05AF"/>
    <w:rsid w:val="005F0BA2"/>
    <w:rsid w:val="005F2469"/>
    <w:rsid w:val="005F2985"/>
    <w:rsid w:val="005F29BF"/>
    <w:rsid w:val="005F2BCD"/>
    <w:rsid w:val="005F2CAD"/>
    <w:rsid w:val="005F2FC1"/>
    <w:rsid w:val="005F4966"/>
    <w:rsid w:val="005F51BA"/>
    <w:rsid w:val="005F5CE6"/>
    <w:rsid w:val="005F5FCA"/>
    <w:rsid w:val="005F65CC"/>
    <w:rsid w:val="005F675E"/>
    <w:rsid w:val="005F6FEE"/>
    <w:rsid w:val="006015FA"/>
    <w:rsid w:val="00601F04"/>
    <w:rsid w:val="0060284D"/>
    <w:rsid w:val="00603BCE"/>
    <w:rsid w:val="0060449C"/>
    <w:rsid w:val="006047F3"/>
    <w:rsid w:val="006051CD"/>
    <w:rsid w:val="00605704"/>
    <w:rsid w:val="0060743C"/>
    <w:rsid w:val="006075FE"/>
    <w:rsid w:val="00610FEC"/>
    <w:rsid w:val="00611F08"/>
    <w:rsid w:val="00612CB5"/>
    <w:rsid w:val="00613C02"/>
    <w:rsid w:val="00613CAD"/>
    <w:rsid w:val="0061442D"/>
    <w:rsid w:val="00614D3E"/>
    <w:rsid w:val="00615822"/>
    <w:rsid w:val="006158A0"/>
    <w:rsid w:val="006161C7"/>
    <w:rsid w:val="006165D4"/>
    <w:rsid w:val="006166FB"/>
    <w:rsid w:val="00616880"/>
    <w:rsid w:val="00616E59"/>
    <w:rsid w:val="00617EE2"/>
    <w:rsid w:val="0062002C"/>
    <w:rsid w:val="00621059"/>
    <w:rsid w:val="00621354"/>
    <w:rsid w:val="00621778"/>
    <w:rsid w:val="00621844"/>
    <w:rsid w:val="0062185C"/>
    <w:rsid w:val="00622683"/>
    <w:rsid w:val="00622F3E"/>
    <w:rsid w:val="00624FAE"/>
    <w:rsid w:val="0063004F"/>
    <w:rsid w:val="006306EB"/>
    <w:rsid w:val="0063074E"/>
    <w:rsid w:val="00630E85"/>
    <w:rsid w:val="006310DD"/>
    <w:rsid w:val="006314B1"/>
    <w:rsid w:val="00632E1C"/>
    <w:rsid w:val="006339DD"/>
    <w:rsid w:val="0063654C"/>
    <w:rsid w:val="0064163B"/>
    <w:rsid w:val="006432E2"/>
    <w:rsid w:val="00643A0A"/>
    <w:rsid w:val="00643F84"/>
    <w:rsid w:val="00644942"/>
    <w:rsid w:val="00644DFF"/>
    <w:rsid w:val="00644F45"/>
    <w:rsid w:val="00646339"/>
    <w:rsid w:val="00647050"/>
    <w:rsid w:val="00650313"/>
    <w:rsid w:val="00651205"/>
    <w:rsid w:val="0065192D"/>
    <w:rsid w:val="00651E7F"/>
    <w:rsid w:val="00653035"/>
    <w:rsid w:val="006535C9"/>
    <w:rsid w:val="00654878"/>
    <w:rsid w:val="0065518D"/>
    <w:rsid w:val="006551BF"/>
    <w:rsid w:val="006564DF"/>
    <w:rsid w:val="0065671B"/>
    <w:rsid w:val="00657A2F"/>
    <w:rsid w:val="006609E6"/>
    <w:rsid w:val="00662000"/>
    <w:rsid w:val="00662939"/>
    <w:rsid w:val="00663778"/>
    <w:rsid w:val="00663C40"/>
    <w:rsid w:val="00664122"/>
    <w:rsid w:val="0066504C"/>
    <w:rsid w:val="006657DA"/>
    <w:rsid w:val="00665FBE"/>
    <w:rsid w:val="006666F1"/>
    <w:rsid w:val="00666AA8"/>
    <w:rsid w:val="00666D15"/>
    <w:rsid w:val="00667910"/>
    <w:rsid w:val="006710E2"/>
    <w:rsid w:val="006716F9"/>
    <w:rsid w:val="00671FE5"/>
    <w:rsid w:val="00672164"/>
    <w:rsid w:val="0067227C"/>
    <w:rsid w:val="00672816"/>
    <w:rsid w:val="00672A31"/>
    <w:rsid w:val="006734B4"/>
    <w:rsid w:val="00673675"/>
    <w:rsid w:val="00673919"/>
    <w:rsid w:val="00673F1E"/>
    <w:rsid w:val="006745A5"/>
    <w:rsid w:val="00674B7C"/>
    <w:rsid w:val="00675296"/>
    <w:rsid w:val="00675969"/>
    <w:rsid w:val="006765C2"/>
    <w:rsid w:val="00677200"/>
    <w:rsid w:val="00677207"/>
    <w:rsid w:val="00681AED"/>
    <w:rsid w:val="00681D9D"/>
    <w:rsid w:val="00682B28"/>
    <w:rsid w:val="006852B8"/>
    <w:rsid w:val="00685A39"/>
    <w:rsid w:val="00686F7F"/>
    <w:rsid w:val="00687EA0"/>
    <w:rsid w:val="00691C31"/>
    <w:rsid w:val="00691FFB"/>
    <w:rsid w:val="006920AA"/>
    <w:rsid w:val="0069214F"/>
    <w:rsid w:val="0069233D"/>
    <w:rsid w:val="00693354"/>
    <w:rsid w:val="00693A75"/>
    <w:rsid w:val="00693B59"/>
    <w:rsid w:val="00693ECD"/>
    <w:rsid w:val="006940A7"/>
    <w:rsid w:val="00695564"/>
    <w:rsid w:val="00696236"/>
    <w:rsid w:val="006962D3"/>
    <w:rsid w:val="00696834"/>
    <w:rsid w:val="00697B1E"/>
    <w:rsid w:val="006A15C2"/>
    <w:rsid w:val="006A16DD"/>
    <w:rsid w:val="006A22CF"/>
    <w:rsid w:val="006A3FF8"/>
    <w:rsid w:val="006A42FD"/>
    <w:rsid w:val="006A4E97"/>
    <w:rsid w:val="006A5302"/>
    <w:rsid w:val="006A5B6E"/>
    <w:rsid w:val="006A61ED"/>
    <w:rsid w:val="006A7C89"/>
    <w:rsid w:val="006B0B16"/>
    <w:rsid w:val="006B13E9"/>
    <w:rsid w:val="006B3032"/>
    <w:rsid w:val="006B3427"/>
    <w:rsid w:val="006B393C"/>
    <w:rsid w:val="006B40C4"/>
    <w:rsid w:val="006B492D"/>
    <w:rsid w:val="006B4B9B"/>
    <w:rsid w:val="006B5DE4"/>
    <w:rsid w:val="006B5F11"/>
    <w:rsid w:val="006B65FD"/>
    <w:rsid w:val="006B73C6"/>
    <w:rsid w:val="006B74AC"/>
    <w:rsid w:val="006C01DB"/>
    <w:rsid w:val="006C0DF2"/>
    <w:rsid w:val="006C3ADC"/>
    <w:rsid w:val="006C3C62"/>
    <w:rsid w:val="006C5767"/>
    <w:rsid w:val="006C6007"/>
    <w:rsid w:val="006C68F8"/>
    <w:rsid w:val="006C74DE"/>
    <w:rsid w:val="006D0311"/>
    <w:rsid w:val="006D0BCD"/>
    <w:rsid w:val="006D1086"/>
    <w:rsid w:val="006D2F36"/>
    <w:rsid w:val="006D3E65"/>
    <w:rsid w:val="006D503A"/>
    <w:rsid w:val="006D5D6C"/>
    <w:rsid w:val="006D6DD4"/>
    <w:rsid w:val="006D7CE3"/>
    <w:rsid w:val="006D7E41"/>
    <w:rsid w:val="006E02C3"/>
    <w:rsid w:val="006E092A"/>
    <w:rsid w:val="006E0CB1"/>
    <w:rsid w:val="006E11C5"/>
    <w:rsid w:val="006E149D"/>
    <w:rsid w:val="006E1CA7"/>
    <w:rsid w:val="006E1D2F"/>
    <w:rsid w:val="006E2681"/>
    <w:rsid w:val="006E37A5"/>
    <w:rsid w:val="006E3C19"/>
    <w:rsid w:val="006E3F68"/>
    <w:rsid w:val="006E3F8A"/>
    <w:rsid w:val="006E5D8C"/>
    <w:rsid w:val="006E6DDB"/>
    <w:rsid w:val="006E6FBC"/>
    <w:rsid w:val="006F0173"/>
    <w:rsid w:val="006F0823"/>
    <w:rsid w:val="006F0843"/>
    <w:rsid w:val="006F0993"/>
    <w:rsid w:val="006F123E"/>
    <w:rsid w:val="006F1295"/>
    <w:rsid w:val="006F18AF"/>
    <w:rsid w:val="006F18F7"/>
    <w:rsid w:val="006F2F9C"/>
    <w:rsid w:val="006F3017"/>
    <w:rsid w:val="006F33E5"/>
    <w:rsid w:val="006F3C62"/>
    <w:rsid w:val="006F52D7"/>
    <w:rsid w:val="006F5D0E"/>
    <w:rsid w:val="006F60EC"/>
    <w:rsid w:val="006F63D5"/>
    <w:rsid w:val="006F6B55"/>
    <w:rsid w:val="007005AA"/>
    <w:rsid w:val="00700811"/>
    <w:rsid w:val="00700CAA"/>
    <w:rsid w:val="00700CF7"/>
    <w:rsid w:val="0070312D"/>
    <w:rsid w:val="00703368"/>
    <w:rsid w:val="00703658"/>
    <w:rsid w:val="007036ED"/>
    <w:rsid w:val="00703B1E"/>
    <w:rsid w:val="00704564"/>
    <w:rsid w:val="00704B52"/>
    <w:rsid w:val="00704E47"/>
    <w:rsid w:val="00704F8C"/>
    <w:rsid w:val="00705595"/>
    <w:rsid w:val="00705775"/>
    <w:rsid w:val="007077E2"/>
    <w:rsid w:val="00710466"/>
    <w:rsid w:val="00711CB5"/>
    <w:rsid w:val="00711F20"/>
    <w:rsid w:val="00711F5E"/>
    <w:rsid w:val="00714E2E"/>
    <w:rsid w:val="007157EB"/>
    <w:rsid w:val="00715ED2"/>
    <w:rsid w:val="007160A7"/>
    <w:rsid w:val="00716396"/>
    <w:rsid w:val="00716CE2"/>
    <w:rsid w:val="00717013"/>
    <w:rsid w:val="00717516"/>
    <w:rsid w:val="007175FC"/>
    <w:rsid w:val="00717757"/>
    <w:rsid w:val="00717EFC"/>
    <w:rsid w:val="00720C68"/>
    <w:rsid w:val="00721227"/>
    <w:rsid w:val="00721758"/>
    <w:rsid w:val="007229D0"/>
    <w:rsid w:val="0072322D"/>
    <w:rsid w:val="007237F0"/>
    <w:rsid w:val="007245EE"/>
    <w:rsid w:val="00724812"/>
    <w:rsid w:val="007255B3"/>
    <w:rsid w:val="007257E0"/>
    <w:rsid w:val="007265D9"/>
    <w:rsid w:val="00726786"/>
    <w:rsid w:val="00727AF7"/>
    <w:rsid w:val="00727FEB"/>
    <w:rsid w:val="00730E8C"/>
    <w:rsid w:val="00732BDA"/>
    <w:rsid w:val="0073397F"/>
    <w:rsid w:val="0073446C"/>
    <w:rsid w:val="00734756"/>
    <w:rsid w:val="00736193"/>
    <w:rsid w:val="007363BA"/>
    <w:rsid w:val="00736693"/>
    <w:rsid w:val="00736BEF"/>
    <w:rsid w:val="00737196"/>
    <w:rsid w:val="00740072"/>
    <w:rsid w:val="007411E3"/>
    <w:rsid w:val="007414BE"/>
    <w:rsid w:val="00741B1B"/>
    <w:rsid w:val="007427D9"/>
    <w:rsid w:val="00743BF5"/>
    <w:rsid w:val="007441AA"/>
    <w:rsid w:val="007444CC"/>
    <w:rsid w:val="007444E6"/>
    <w:rsid w:val="00744E45"/>
    <w:rsid w:val="007472FE"/>
    <w:rsid w:val="007501C2"/>
    <w:rsid w:val="0075067F"/>
    <w:rsid w:val="007506F6"/>
    <w:rsid w:val="00750751"/>
    <w:rsid w:val="00751A98"/>
    <w:rsid w:val="00751C00"/>
    <w:rsid w:val="0075237A"/>
    <w:rsid w:val="00752DBA"/>
    <w:rsid w:val="00753020"/>
    <w:rsid w:val="007534FE"/>
    <w:rsid w:val="00753A5C"/>
    <w:rsid w:val="007542D0"/>
    <w:rsid w:val="00754C3C"/>
    <w:rsid w:val="00754D39"/>
    <w:rsid w:val="007552A7"/>
    <w:rsid w:val="007555BD"/>
    <w:rsid w:val="00755F29"/>
    <w:rsid w:val="00756A0E"/>
    <w:rsid w:val="00757C82"/>
    <w:rsid w:val="00757D91"/>
    <w:rsid w:val="00760892"/>
    <w:rsid w:val="00760C09"/>
    <w:rsid w:val="00760C43"/>
    <w:rsid w:val="00760CBB"/>
    <w:rsid w:val="00760CE8"/>
    <w:rsid w:val="00761756"/>
    <w:rsid w:val="007620EA"/>
    <w:rsid w:val="007625E1"/>
    <w:rsid w:val="00764F77"/>
    <w:rsid w:val="00765841"/>
    <w:rsid w:val="00765AA8"/>
    <w:rsid w:val="00766241"/>
    <w:rsid w:val="00766D2A"/>
    <w:rsid w:val="00771FEC"/>
    <w:rsid w:val="007726AE"/>
    <w:rsid w:val="007726B7"/>
    <w:rsid w:val="00772DFF"/>
    <w:rsid w:val="007742DF"/>
    <w:rsid w:val="00775DAF"/>
    <w:rsid w:val="00776544"/>
    <w:rsid w:val="00777901"/>
    <w:rsid w:val="00777D12"/>
    <w:rsid w:val="007801C1"/>
    <w:rsid w:val="0078174D"/>
    <w:rsid w:val="00783FF1"/>
    <w:rsid w:val="00786253"/>
    <w:rsid w:val="00786353"/>
    <w:rsid w:val="0078728D"/>
    <w:rsid w:val="0078729D"/>
    <w:rsid w:val="00787311"/>
    <w:rsid w:val="00790D99"/>
    <w:rsid w:val="00791F33"/>
    <w:rsid w:val="007925D8"/>
    <w:rsid w:val="007940D6"/>
    <w:rsid w:val="007946DA"/>
    <w:rsid w:val="00795757"/>
    <w:rsid w:val="00795C57"/>
    <w:rsid w:val="00795E7F"/>
    <w:rsid w:val="00795FA9"/>
    <w:rsid w:val="00797A16"/>
    <w:rsid w:val="007A03DB"/>
    <w:rsid w:val="007A053F"/>
    <w:rsid w:val="007A17A2"/>
    <w:rsid w:val="007A1AE9"/>
    <w:rsid w:val="007A1D9F"/>
    <w:rsid w:val="007A249C"/>
    <w:rsid w:val="007A2B93"/>
    <w:rsid w:val="007A2CAB"/>
    <w:rsid w:val="007A30F0"/>
    <w:rsid w:val="007A3AFC"/>
    <w:rsid w:val="007A41F2"/>
    <w:rsid w:val="007A616B"/>
    <w:rsid w:val="007A6795"/>
    <w:rsid w:val="007A7545"/>
    <w:rsid w:val="007A77A9"/>
    <w:rsid w:val="007B0734"/>
    <w:rsid w:val="007B08B9"/>
    <w:rsid w:val="007B0E58"/>
    <w:rsid w:val="007B1393"/>
    <w:rsid w:val="007B1473"/>
    <w:rsid w:val="007B178D"/>
    <w:rsid w:val="007B1EC2"/>
    <w:rsid w:val="007B27B3"/>
    <w:rsid w:val="007B30F3"/>
    <w:rsid w:val="007B3452"/>
    <w:rsid w:val="007B3740"/>
    <w:rsid w:val="007B3BB1"/>
    <w:rsid w:val="007B4D9C"/>
    <w:rsid w:val="007B52B0"/>
    <w:rsid w:val="007B6807"/>
    <w:rsid w:val="007B7076"/>
    <w:rsid w:val="007B712F"/>
    <w:rsid w:val="007B7806"/>
    <w:rsid w:val="007B7F84"/>
    <w:rsid w:val="007B7F9D"/>
    <w:rsid w:val="007C0981"/>
    <w:rsid w:val="007C0B37"/>
    <w:rsid w:val="007C0E17"/>
    <w:rsid w:val="007C1825"/>
    <w:rsid w:val="007C1A18"/>
    <w:rsid w:val="007C2A17"/>
    <w:rsid w:val="007C3191"/>
    <w:rsid w:val="007C425B"/>
    <w:rsid w:val="007C447A"/>
    <w:rsid w:val="007C4938"/>
    <w:rsid w:val="007C4EE5"/>
    <w:rsid w:val="007C52E1"/>
    <w:rsid w:val="007C547B"/>
    <w:rsid w:val="007C6473"/>
    <w:rsid w:val="007C78C6"/>
    <w:rsid w:val="007D0C38"/>
    <w:rsid w:val="007D0D6C"/>
    <w:rsid w:val="007D0F75"/>
    <w:rsid w:val="007D11AF"/>
    <w:rsid w:val="007D1237"/>
    <w:rsid w:val="007D1B33"/>
    <w:rsid w:val="007D2098"/>
    <w:rsid w:val="007D225A"/>
    <w:rsid w:val="007D2A65"/>
    <w:rsid w:val="007D2F0D"/>
    <w:rsid w:val="007D447E"/>
    <w:rsid w:val="007D4B02"/>
    <w:rsid w:val="007D5929"/>
    <w:rsid w:val="007D66E8"/>
    <w:rsid w:val="007D6954"/>
    <w:rsid w:val="007E0754"/>
    <w:rsid w:val="007E0C88"/>
    <w:rsid w:val="007E15CF"/>
    <w:rsid w:val="007E3540"/>
    <w:rsid w:val="007E3CA0"/>
    <w:rsid w:val="007E3E85"/>
    <w:rsid w:val="007E3FC4"/>
    <w:rsid w:val="007E4507"/>
    <w:rsid w:val="007E5A13"/>
    <w:rsid w:val="007E7377"/>
    <w:rsid w:val="007E7AAD"/>
    <w:rsid w:val="007F097B"/>
    <w:rsid w:val="007F09F0"/>
    <w:rsid w:val="007F1AD3"/>
    <w:rsid w:val="007F2395"/>
    <w:rsid w:val="007F2F99"/>
    <w:rsid w:val="007F4B8D"/>
    <w:rsid w:val="007F55C7"/>
    <w:rsid w:val="007F5F75"/>
    <w:rsid w:val="007F76B1"/>
    <w:rsid w:val="007F7AB7"/>
    <w:rsid w:val="00801562"/>
    <w:rsid w:val="0080283B"/>
    <w:rsid w:val="00803514"/>
    <w:rsid w:val="00803BFD"/>
    <w:rsid w:val="008044C3"/>
    <w:rsid w:val="00804732"/>
    <w:rsid w:val="008048A1"/>
    <w:rsid w:val="00804A3C"/>
    <w:rsid w:val="0080501D"/>
    <w:rsid w:val="0080571C"/>
    <w:rsid w:val="0080633F"/>
    <w:rsid w:val="00806558"/>
    <w:rsid w:val="00807AB6"/>
    <w:rsid w:val="008101FF"/>
    <w:rsid w:val="008107D8"/>
    <w:rsid w:val="00810E68"/>
    <w:rsid w:val="00811C60"/>
    <w:rsid w:val="008121BE"/>
    <w:rsid w:val="00814698"/>
    <w:rsid w:val="00814B45"/>
    <w:rsid w:val="008152CD"/>
    <w:rsid w:val="008162BA"/>
    <w:rsid w:val="00816E23"/>
    <w:rsid w:val="00820113"/>
    <w:rsid w:val="008217B5"/>
    <w:rsid w:val="00821A6C"/>
    <w:rsid w:val="00821BDD"/>
    <w:rsid w:val="008225B5"/>
    <w:rsid w:val="00822DFA"/>
    <w:rsid w:val="008231D1"/>
    <w:rsid w:val="0082340D"/>
    <w:rsid w:val="00824929"/>
    <w:rsid w:val="00824B23"/>
    <w:rsid w:val="00824B86"/>
    <w:rsid w:val="00825349"/>
    <w:rsid w:val="00826EF5"/>
    <w:rsid w:val="00830F43"/>
    <w:rsid w:val="008314F6"/>
    <w:rsid w:val="00831A33"/>
    <w:rsid w:val="008322AD"/>
    <w:rsid w:val="00833153"/>
    <w:rsid w:val="008332EC"/>
    <w:rsid w:val="008336B9"/>
    <w:rsid w:val="00833DB0"/>
    <w:rsid w:val="008348D8"/>
    <w:rsid w:val="008348DA"/>
    <w:rsid w:val="00835D97"/>
    <w:rsid w:val="008366C5"/>
    <w:rsid w:val="00836784"/>
    <w:rsid w:val="00837E76"/>
    <w:rsid w:val="00841248"/>
    <w:rsid w:val="008413E5"/>
    <w:rsid w:val="008421D5"/>
    <w:rsid w:val="0084222D"/>
    <w:rsid w:val="00843293"/>
    <w:rsid w:val="008432F1"/>
    <w:rsid w:val="00843921"/>
    <w:rsid w:val="00844A54"/>
    <w:rsid w:val="00845140"/>
    <w:rsid w:val="0084525D"/>
    <w:rsid w:val="00845954"/>
    <w:rsid w:val="00845D06"/>
    <w:rsid w:val="00845D96"/>
    <w:rsid w:val="008467BD"/>
    <w:rsid w:val="008473B7"/>
    <w:rsid w:val="008475D8"/>
    <w:rsid w:val="00850308"/>
    <w:rsid w:val="00850577"/>
    <w:rsid w:val="00850D1F"/>
    <w:rsid w:val="00850DBF"/>
    <w:rsid w:val="0085101D"/>
    <w:rsid w:val="00851352"/>
    <w:rsid w:val="00851C98"/>
    <w:rsid w:val="008521D2"/>
    <w:rsid w:val="0085224A"/>
    <w:rsid w:val="00852303"/>
    <w:rsid w:val="00852D04"/>
    <w:rsid w:val="008533B5"/>
    <w:rsid w:val="00855060"/>
    <w:rsid w:val="00855A0B"/>
    <w:rsid w:val="00855DA0"/>
    <w:rsid w:val="0085652F"/>
    <w:rsid w:val="00856C29"/>
    <w:rsid w:val="00856F0C"/>
    <w:rsid w:val="008576E3"/>
    <w:rsid w:val="008578BB"/>
    <w:rsid w:val="00860F08"/>
    <w:rsid w:val="00861C5C"/>
    <w:rsid w:val="00861DAB"/>
    <w:rsid w:val="00863362"/>
    <w:rsid w:val="0086380C"/>
    <w:rsid w:val="00864626"/>
    <w:rsid w:val="00864816"/>
    <w:rsid w:val="00867F6E"/>
    <w:rsid w:val="00871614"/>
    <w:rsid w:val="00872201"/>
    <w:rsid w:val="00872D40"/>
    <w:rsid w:val="0087330A"/>
    <w:rsid w:val="0087354C"/>
    <w:rsid w:val="00873DA6"/>
    <w:rsid w:val="008741C7"/>
    <w:rsid w:val="00874C0E"/>
    <w:rsid w:val="008751E5"/>
    <w:rsid w:val="0087557F"/>
    <w:rsid w:val="008757FC"/>
    <w:rsid w:val="00875815"/>
    <w:rsid w:val="00876F9E"/>
    <w:rsid w:val="008774AD"/>
    <w:rsid w:val="008776AF"/>
    <w:rsid w:val="00880150"/>
    <w:rsid w:val="008808E1"/>
    <w:rsid w:val="00880EE0"/>
    <w:rsid w:val="00881415"/>
    <w:rsid w:val="00881E9D"/>
    <w:rsid w:val="008829FF"/>
    <w:rsid w:val="00882A34"/>
    <w:rsid w:val="00882C3D"/>
    <w:rsid w:val="00882D90"/>
    <w:rsid w:val="008838C3"/>
    <w:rsid w:val="00883C71"/>
    <w:rsid w:val="00884668"/>
    <w:rsid w:val="00885069"/>
    <w:rsid w:val="00885094"/>
    <w:rsid w:val="00885C43"/>
    <w:rsid w:val="008862CF"/>
    <w:rsid w:val="00886EE2"/>
    <w:rsid w:val="008875CC"/>
    <w:rsid w:val="00890F93"/>
    <w:rsid w:val="00890FAF"/>
    <w:rsid w:val="00891213"/>
    <w:rsid w:val="0089156E"/>
    <w:rsid w:val="00892977"/>
    <w:rsid w:val="00893DB4"/>
    <w:rsid w:val="00893EA2"/>
    <w:rsid w:val="00894555"/>
    <w:rsid w:val="008947D9"/>
    <w:rsid w:val="008952B4"/>
    <w:rsid w:val="00895FB1"/>
    <w:rsid w:val="008A0809"/>
    <w:rsid w:val="008A0DD1"/>
    <w:rsid w:val="008A1590"/>
    <w:rsid w:val="008A15BB"/>
    <w:rsid w:val="008A16F3"/>
    <w:rsid w:val="008A215F"/>
    <w:rsid w:val="008A2486"/>
    <w:rsid w:val="008A2597"/>
    <w:rsid w:val="008A3B6D"/>
    <w:rsid w:val="008A3ECF"/>
    <w:rsid w:val="008A4F9A"/>
    <w:rsid w:val="008A5090"/>
    <w:rsid w:val="008A56D8"/>
    <w:rsid w:val="008A6564"/>
    <w:rsid w:val="008A6848"/>
    <w:rsid w:val="008A6A34"/>
    <w:rsid w:val="008A7562"/>
    <w:rsid w:val="008A7E68"/>
    <w:rsid w:val="008B0155"/>
    <w:rsid w:val="008B085A"/>
    <w:rsid w:val="008B0BF9"/>
    <w:rsid w:val="008B0E47"/>
    <w:rsid w:val="008B1F63"/>
    <w:rsid w:val="008B292C"/>
    <w:rsid w:val="008B3317"/>
    <w:rsid w:val="008B3995"/>
    <w:rsid w:val="008B45EB"/>
    <w:rsid w:val="008B554C"/>
    <w:rsid w:val="008B57BD"/>
    <w:rsid w:val="008B66D5"/>
    <w:rsid w:val="008B6D95"/>
    <w:rsid w:val="008C029E"/>
    <w:rsid w:val="008C038D"/>
    <w:rsid w:val="008C0E2B"/>
    <w:rsid w:val="008C228E"/>
    <w:rsid w:val="008C24AD"/>
    <w:rsid w:val="008C29CE"/>
    <w:rsid w:val="008C368A"/>
    <w:rsid w:val="008C4CFB"/>
    <w:rsid w:val="008C53B8"/>
    <w:rsid w:val="008C581F"/>
    <w:rsid w:val="008C6458"/>
    <w:rsid w:val="008C7321"/>
    <w:rsid w:val="008C7A18"/>
    <w:rsid w:val="008D0E7C"/>
    <w:rsid w:val="008D27C5"/>
    <w:rsid w:val="008D300F"/>
    <w:rsid w:val="008D3CD1"/>
    <w:rsid w:val="008D4184"/>
    <w:rsid w:val="008D4235"/>
    <w:rsid w:val="008D486C"/>
    <w:rsid w:val="008D4BA2"/>
    <w:rsid w:val="008D4D2E"/>
    <w:rsid w:val="008D5737"/>
    <w:rsid w:val="008D5D44"/>
    <w:rsid w:val="008D688B"/>
    <w:rsid w:val="008D6D32"/>
    <w:rsid w:val="008D7014"/>
    <w:rsid w:val="008D73DF"/>
    <w:rsid w:val="008D771D"/>
    <w:rsid w:val="008D79E9"/>
    <w:rsid w:val="008E038C"/>
    <w:rsid w:val="008E2824"/>
    <w:rsid w:val="008E2B5B"/>
    <w:rsid w:val="008E2F6E"/>
    <w:rsid w:val="008E3456"/>
    <w:rsid w:val="008E3500"/>
    <w:rsid w:val="008E403B"/>
    <w:rsid w:val="008E48C7"/>
    <w:rsid w:val="008E491A"/>
    <w:rsid w:val="008E4AEE"/>
    <w:rsid w:val="008E4B99"/>
    <w:rsid w:val="008E5254"/>
    <w:rsid w:val="008E69BC"/>
    <w:rsid w:val="008E72CA"/>
    <w:rsid w:val="008F0729"/>
    <w:rsid w:val="008F0AA9"/>
    <w:rsid w:val="008F1058"/>
    <w:rsid w:val="008F13D0"/>
    <w:rsid w:val="008F1517"/>
    <w:rsid w:val="008F1A2E"/>
    <w:rsid w:val="008F3600"/>
    <w:rsid w:val="008F3E84"/>
    <w:rsid w:val="008F41A8"/>
    <w:rsid w:val="008F6A5D"/>
    <w:rsid w:val="008F7039"/>
    <w:rsid w:val="008F7110"/>
    <w:rsid w:val="009001A0"/>
    <w:rsid w:val="00901E1C"/>
    <w:rsid w:val="00902AC3"/>
    <w:rsid w:val="00903BB6"/>
    <w:rsid w:val="0090418F"/>
    <w:rsid w:val="00904E90"/>
    <w:rsid w:val="00904FE0"/>
    <w:rsid w:val="0090583A"/>
    <w:rsid w:val="00905F97"/>
    <w:rsid w:val="00910021"/>
    <w:rsid w:val="009101BC"/>
    <w:rsid w:val="009101D5"/>
    <w:rsid w:val="00910624"/>
    <w:rsid w:val="00910A7A"/>
    <w:rsid w:val="00911B5B"/>
    <w:rsid w:val="00911F6A"/>
    <w:rsid w:val="0091242A"/>
    <w:rsid w:val="00912FA7"/>
    <w:rsid w:val="009131CF"/>
    <w:rsid w:val="00913464"/>
    <w:rsid w:val="00913601"/>
    <w:rsid w:val="00915976"/>
    <w:rsid w:val="009160F6"/>
    <w:rsid w:val="0091661D"/>
    <w:rsid w:val="00917248"/>
    <w:rsid w:val="00917DFB"/>
    <w:rsid w:val="00920FE4"/>
    <w:rsid w:val="00921531"/>
    <w:rsid w:val="00922385"/>
    <w:rsid w:val="009224A4"/>
    <w:rsid w:val="009234C8"/>
    <w:rsid w:val="009267EF"/>
    <w:rsid w:val="00927441"/>
    <w:rsid w:val="0092779E"/>
    <w:rsid w:val="00927981"/>
    <w:rsid w:val="00927C0E"/>
    <w:rsid w:val="00927E19"/>
    <w:rsid w:val="0093063C"/>
    <w:rsid w:val="00930AD0"/>
    <w:rsid w:val="009314F2"/>
    <w:rsid w:val="009318A3"/>
    <w:rsid w:val="009325AF"/>
    <w:rsid w:val="0093323E"/>
    <w:rsid w:val="00933380"/>
    <w:rsid w:val="0093379E"/>
    <w:rsid w:val="00934076"/>
    <w:rsid w:val="00934AD7"/>
    <w:rsid w:val="009353A9"/>
    <w:rsid w:val="0093548D"/>
    <w:rsid w:val="0093621F"/>
    <w:rsid w:val="00936581"/>
    <w:rsid w:val="00937346"/>
    <w:rsid w:val="0093789A"/>
    <w:rsid w:val="009419B6"/>
    <w:rsid w:val="00941D30"/>
    <w:rsid w:val="00942032"/>
    <w:rsid w:val="0094240F"/>
    <w:rsid w:val="00942593"/>
    <w:rsid w:val="00942ADD"/>
    <w:rsid w:val="00943773"/>
    <w:rsid w:val="009440B5"/>
    <w:rsid w:val="00944C59"/>
    <w:rsid w:val="0094553E"/>
    <w:rsid w:val="00945783"/>
    <w:rsid w:val="009461BD"/>
    <w:rsid w:val="00946702"/>
    <w:rsid w:val="009469BE"/>
    <w:rsid w:val="00946B26"/>
    <w:rsid w:val="00946DBE"/>
    <w:rsid w:val="0094752B"/>
    <w:rsid w:val="00947C65"/>
    <w:rsid w:val="00947CFB"/>
    <w:rsid w:val="009507A1"/>
    <w:rsid w:val="00950888"/>
    <w:rsid w:val="00953499"/>
    <w:rsid w:val="0095362E"/>
    <w:rsid w:val="00953907"/>
    <w:rsid w:val="00955CFB"/>
    <w:rsid w:val="009560B4"/>
    <w:rsid w:val="00956C45"/>
    <w:rsid w:val="00957ECA"/>
    <w:rsid w:val="009605EB"/>
    <w:rsid w:val="009612C4"/>
    <w:rsid w:val="00963292"/>
    <w:rsid w:val="009633B9"/>
    <w:rsid w:val="00963469"/>
    <w:rsid w:val="00963EEB"/>
    <w:rsid w:val="00964917"/>
    <w:rsid w:val="00964CBE"/>
    <w:rsid w:val="00966668"/>
    <w:rsid w:val="00967A66"/>
    <w:rsid w:val="00967E3F"/>
    <w:rsid w:val="00970793"/>
    <w:rsid w:val="0097133F"/>
    <w:rsid w:val="00972092"/>
    <w:rsid w:val="00973658"/>
    <w:rsid w:val="0097381A"/>
    <w:rsid w:val="00974517"/>
    <w:rsid w:val="00975062"/>
    <w:rsid w:val="009751CB"/>
    <w:rsid w:val="00975DF0"/>
    <w:rsid w:val="0098097D"/>
    <w:rsid w:val="009812A0"/>
    <w:rsid w:val="009816BC"/>
    <w:rsid w:val="009821C0"/>
    <w:rsid w:val="00982547"/>
    <w:rsid w:val="00982EFE"/>
    <w:rsid w:val="00983412"/>
    <w:rsid w:val="009838D1"/>
    <w:rsid w:val="00984439"/>
    <w:rsid w:val="009845C5"/>
    <w:rsid w:val="00985D99"/>
    <w:rsid w:val="009865F1"/>
    <w:rsid w:val="00986D34"/>
    <w:rsid w:val="00987BC9"/>
    <w:rsid w:val="00987F1D"/>
    <w:rsid w:val="00990553"/>
    <w:rsid w:val="009906BB"/>
    <w:rsid w:val="00990FAE"/>
    <w:rsid w:val="009920E0"/>
    <w:rsid w:val="00992A85"/>
    <w:rsid w:val="00992A9B"/>
    <w:rsid w:val="00992E93"/>
    <w:rsid w:val="00993625"/>
    <w:rsid w:val="00993847"/>
    <w:rsid w:val="00994586"/>
    <w:rsid w:val="009946D7"/>
    <w:rsid w:val="00995600"/>
    <w:rsid w:val="009963E8"/>
    <w:rsid w:val="00996754"/>
    <w:rsid w:val="00997796"/>
    <w:rsid w:val="009A0F50"/>
    <w:rsid w:val="009A1C4A"/>
    <w:rsid w:val="009A1E10"/>
    <w:rsid w:val="009A2338"/>
    <w:rsid w:val="009A27FF"/>
    <w:rsid w:val="009A2AF4"/>
    <w:rsid w:val="009A3BF1"/>
    <w:rsid w:val="009A42D2"/>
    <w:rsid w:val="009A4788"/>
    <w:rsid w:val="009A5C07"/>
    <w:rsid w:val="009B022F"/>
    <w:rsid w:val="009B0DD2"/>
    <w:rsid w:val="009B218C"/>
    <w:rsid w:val="009B2DF0"/>
    <w:rsid w:val="009B457F"/>
    <w:rsid w:val="009B45E7"/>
    <w:rsid w:val="009B4AA5"/>
    <w:rsid w:val="009B520B"/>
    <w:rsid w:val="009B5582"/>
    <w:rsid w:val="009B5A4B"/>
    <w:rsid w:val="009B5C92"/>
    <w:rsid w:val="009B5F87"/>
    <w:rsid w:val="009B62AA"/>
    <w:rsid w:val="009B6629"/>
    <w:rsid w:val="009B6F7D"/>
    <w:rsid w:val="009B73B4"/>
    <w:rsid w:val="009C0142"/>
    <w:rsid w:val="009C0181"/>
    <w:rsid w:val="009C0BCF"/>
    <w:rsid w:val="009C27BD"/>
    <w:rsid w:val="009C437D"/>
    <w:rsid w:val="009C4DE4"/>
    <w:rsid w:val="009C5345"/>
    <w:rsid w:val="009C544A"/>
    <w:rsid w:val="009C571C"/>
    <w:rsid w:val="009C610C"/>
    <w:rsid w:val="009C733F"/>
    <w:rsid w:val="009C740B"/>
    <w:rsid w:val="009C750B"/>
    <w:rsid w:val="009D1D14"/>
    <w:rsid w:val="009D26C4"/>
    <w:rsid w:val="009D336A"/>
    <w:rsid w:val="009D3386"/>
    <w:rsid w:val="009D38D1"/>
    <w:rsid w:val="009D45DE"/>
    <w:rsid w:val="009D4C07"/>
    <w:rsid w:val="009D57D9"/>
    <w:rsid w:val="009D6E96"/>
    <w:rsid w:val="009D6FA7"/>
    <w:rsid w:val="009D727B"/>
    <w:rsid w:val="009D7D13"/>
    <w:rsid w:val="009E0048"/>
    <w:rsid w:val="009E23C1"/>
    <w:rsid w:val="009E3211"/>
    <w:rsid w:val="009E4BCE"/>
    <w:rsid w:val="009E574E"/>
    <w:rsid w:val="009E57D8"/>
    <w:rsid w:val="009E6780"/>
    <w:rsid w:val="009E708D"/>
    <w:rsid w:val="009F1103"/>
    <w:rsid w:val="009F1367"/>
    <w:rsid w:val="009F3B24"/>
    <w:rsid w:val="009F48B8"/>
    <w:rsid w:val="009F5218"/>
    <w:rsid w:val="009F67AD"/>
    <w:rsid w:val="009F70A1"/>
    <w:rsid w:val="009F7BEF"/>
    <w:rsid w:val="009F7D5E"/>
    <w:rsid w:val="00A016B1"/>
    <w:rsid w:val="00A016D5"/>
    <w:rsid w:val="00A05020"/>
    <w:rsid w:val="00A05A71"/>
    <w:rsid w:val="00A05FA1"/>
    <w:rsid w:val="00A06647"/>
    <w:rsid w:val="00A06C70"/>
    <w:rsid w:val="00A06F2D"/>
    <w:rsid w:val="00A1063F"/>
    <w:rsid w:val="00A10B5F"/>
    <w:rsid w:val="00A10E70"/>
    <w:rsid w:val="00A11A25"/>
    <w:rsid w:val="00A11EB3"/>
    <w:rsid w:val="00A13A20"/>
    <w:rsid w:val="00A1680F"/>
    <w:rsid w:val="00A17647"/>
    <w:rsid w:val="00A1796E"/>
    <w:rsid w:val="00A2107D"/>
    <w:rsid w:val="00A21304"/>
    <w:rsid w:val="00A21BC1"/>
    <w:rsid w:val="00A220AD"/>
    <w:rsid w:val="00A220B7"/>
    <w:rsid w:val="00A22524"/>
    <w:rsid w:val="00A229BE"/>
    <w:rsid w:val="00A22B3F"/>
    <w:rsid w:val="00A236D1"/>
    <w:rsid w:val="00A2550E"/>
    <w:rsid w:val="00A26054"/>
    <w:rsid w:val="00A26965"/>
    <w:rsid w:val="00A26E5B"/>
    <w:rsid w:val="00A26F62"/>
    <w:rsid w:val="00A2720B"/>
    <w:rsid w:val="00A27467"/>
    <w:rsid w:val="00A27A79"/>
    <w:rsid w:val="00A27B25"/>
    <w:rsid w:val="00A30D38"/>
    <w:rsid w:val="00A32736"/>
    <w:rsid w:val="00A335F2"/>
    <w:rsid w:val="00A33B63"/>
    <w:rsid w:val="00A3519A"/>
    <w:rsid w:val="00A36421"/>
    <w:rsid w:val="00A36936"/>
    <w:rsid w:val="00A36EC7"/>
    <w:rsid w:val="00A36F2F"/>
    <w:rsid w:val="00A36FF2"/>
    <w:rsid w:val="00A4049C"/>
    <w:rsid w:val="00A407C1"/>
    <w:rsid w:val="00A41F56"/>
    <w:rsid w:val="00A41FD8"/>
    <w:rsid w:val="00A426CC"/>
    <w:rsid w:val="00A428C6"/>
    <w:rsid w:val="00A42EFC"/>
    <w:rsid w:val="00A43B0E"/>
    <w:rsid w:val="00A44E0C"/>
    <w:rsid w:val="00A4542B"/>
    <w:rsid w:val="00A46142"/>
    <w:rsid w:val="00A46444"/>
    <w:rsid w:val="00A46D40"/>
    <w:rsid w:val="00A4754C"/>
    <w:rsid w:val="00A50878"/>
    <w:rsid w:val="00A50EC3"/>
    <w:rsid w:val="00A510A6"/>
    <w:rsid w:val="00A51728"/>
    <w:rsid w:val="00A5172E"/>
    <w:rsid w:val="00A51A34"/>
    <w:rsid w:val="00A52FE9"/>
    <w:rsid w:val="00A53BD9"/>
    <w:rsid w:val="00A54E53"/>
    <w:rsid w:val="00A54E7F"/>
    <w:rsid w:val="00A560B8"/>
    <w:rsid w:val="00A56FA7"/>
    <w:rsid w:val="00A57F68"/>
    <w:rsid w:val="00A60278"/>
    <w:rsid w:val="00A6080C"/>
    <w:rsid w:val="00A6194A"/>
    <w:rsid w:val="00A623DC"/>
    <w:rsid w:val="00A635C8"/>
    <w:rsid w:val="00A63906"/>
    <w:rsid w:val="00A6452A"/>
    <w:rsid w:val="00A64854"/>
    <w:rsid w:val="00A6490A"/>
    <w:rsid w:val="00A651F3"/>
    <w:rsid w:val="00A659E2"/>
    <w:rsid w:val="00A660C0"/>
    <w:rsid w:val="00A66186"/>
    <w:rsid w:val="00A66A72"/>
    <w:rsid w:val="00A675A6"/>
    <w:rsid w:val="00A675C5"/>
    <w:rsid w:val="00A67941"/>
    <w:rsid w:val="00A67CD3"/>
    <w:rsid w:val="00A70E7F"/>
    <w:rsid w:val="00A727FA"/>
    <w:rsid w:val="00A729D7"/>
    <w:rsid w:val="00A73638"/>
    <w:rsid w:val="00A73B7C"/>
    <w:rsid w:val="00A74353"/>
    <w:rsid w:val="00A75488"/>
    <w:rsid w:val="00A75642"/>
    <w:rsid w:val="00A75E3A"/>
    <w:rsid w:val="00A772C8"/>
    <w:rsid w:val="00A7745B"/>
    <w:rsid w:val="00A7759D"/>
    <w:rsid w:val="00A7775F"/>
    <w:rsid w:val="00A777E8"/>
    <w:rsid w:val="00A807C2"/>
    <w:rsid w:val="00A817E6"/>
    <w:rsid w:val="00A81DD4"/>
    <w:rsid w:val="00A8212C"/>
    <w:rsid w:val="00A84CA5"/>
    <w:rsid w:val="00A84DFB"/>
    <w:rsid w:val="00A84E61"/>
    <w:rsid w:val="00A8506A"/>
    <w:rsid w:val="00A85484"/>
    <w:rsid w:val="00A86A21"/>
    <w:rsid w:val="00A86CF6"/>
    <w:rsid w:val="00A874E0"/>
    <w:rsid w:val="00A87DB9"/>
    <w:rsid w:val="00A90301"/>
    <w:rsid w:val="00A90F7B"/>
    <w:rsid w:val="00A91367"/>
    <w:rsid w:val="00A926BF"/>
    <w:rsid w:val="00A928FE"/>
    <w:rsid w:val="00A92E06"/>
    <w:rsid w:val="00A930E4"/>
    <w:rsid w:val="00A93811"/>
    <w:rsid w:val="00A9458D"/>
    <w:rsid w:val="00A95DAF"/>
    <w:rsid w:val="00A95E33"/>
    <w:rsid w:val="00A96D90"/>
    <w:rsid w:val="00A97056"/>
    <w:rsid w:val="00A97C55"/>
    <w:rsid w:val="00AA1413"/>
    <w:rsid w:val="00AA1BFF"/>
    <w:rsid w:val="00AA2395"/>
    <w:rsid w:val="00AA386C"/>
    <w:rsid w:val="00AA3BF6"/>
    <w:rsid w:val="00AA5F12"/>
    <w:rsid w:val="00AA6C15"/>
    <w:rsid w:val="00AA77A9"/>
    <w:rsid w:val="00AB0326"/>
    <w:rsid w:val="00AB12BC"/>
    <w:rsid w:val="00AB13AB"/>
    <w:rsid w:val="00AB1C0E"/>
    <w:rsid w:val="00AB2E98"/>
    <w:rsid w:val="00AB386B"/>
    <w:rsid w:val="00AB3D89"/>
    <w:rsid w:val="00AB47D9"/>
    <w:rsid w:val="00AB51BC"/>
    <w:rsid w:val="00AB5282"/>
    <w:rsid w:val="00AB5EBE"/>
    <w:rsid w:val="00AB6570"/>
    <w:rsid w:val="00AC0BA1"/>
    <w:rsid w:val="00AC1D11"/>
    <w:rsid w:val="00AC2B1E"/>
    <w:rsid w:val="00AC3247"/>
    <w:rsid w:val="00AC36F4"/>
    <w:rsid w:val="00AC3936"/>
    <w:rsid w:val="00AC46B1"/>
    <w:rsid w:val="00AC502B"/>
    <w:rsid w:val="00AC5466"/>
    <w:rsid w:val="00AC5754"/>
    <w:rsid w:val="00AC5C6C"/>
    <w:rsid w:val="00AC5C72"/>
    <w:rsid w:val="00AC5E1F"/>
    <w:rsid w:val="00AC75A9"/>
    <w:rsid w:val="00AD021A"/>
    <w:rsid w:val="00AD10ED"/>
    <w:rsid w:val="00AD145D"/>
    <w:rsid w:val="00AD1E50"/>
    <w:rsid w:val="00AD25D4"/>
    <w:rsid w:val="00AD3D0F"/>
    <w:rsid w:val="00AD6105"/>
    <w:rsid w:val="00AE0CB7"/>
    <w:rsid w:val="00AE11F0"/>
    <w:rsid w:val="00AE14DC"/>
    <w:rsid w:val="00AE184B"/>
    <w:rsid w:val="00AE1E45"/>
    <w:rsid w:val="00AE2859"/>
    <w:rsid w:val="00AE2942"/>
    <w:rsid w:val="00AE29A2"/>
    <w:rsid w:val="00AE2E30"/>
    <w:rsid w:val="00AE38C8"/>
    <w:rsid w:val="00AE3924"/>
    <w:rsid w:val="00AE6130"/>
    <w:rsid w:val="00AE750E"/>
    <w:rsid w:val="00AE76F8"/>
    <w:rsid w:val="00AE7F45"/>
    <w:rsid w:val="00AF11D9"/>
    <w:rsid w:val="00AF223F"/>
    <w:rsid w:val="00AF22E0"/>
    <w:rsid w:val="00AF243E"/>
    <w:rsid w:val="00AF2905"/>
    <w:rsid w:val="00AF34CC"/>
    <w:rsid w:val="00AF40F5"/>
    <w:rsid w:val="00AF420D"/>
    <w:rsid w:val="00AF68FE"/>
    <w:rsid w:val="00AF6CEA"/>
    <w:rsid w:val="00AF762C"/>
    <w:rsid w:val="00B00406"/>
    <w:rsid w:val="00B0045B"/>
    <w:rsid w:val="00B013B0"/>
    <w:rsid w:val="00B03410"/>
    <w:rsid w:val="00B04323"/>
    <w:rsid w:val="00B048BA"/>
    <w:rsid w:val="00B05469"/>
    <w:rsid w:val="00B056F6"/>
    <w:rsid w:val="00B05EC4"/>
    <w:rsid w:val="00B06605"/>
    <w:rsid w:val="00B06A9C"/>
    <w:rsid w:val="00B1005B"/>
    <w:rsid w:val="00B10456"/>
    <w:rsid w:val="00B1051D"/>
    <w:rsid w:val="00B106C5"/>
    <w:rsid w:val="00B10AB7"/>
    <w:rsid w:val="00B11C20"/>
    <w:rsid w:val="00B11FE1"/>
    <w:rsid w:val="00B120B7"/>
    <w:rsid w:val="00B12857"/>
    <w:rsid w:val="00B13EB4"/>
    <w:rsid w:val="00B13EF1"/>
    <w:rsid w:val="00B13F69"/>
    <w:rsid w:val="00B13FC7"/>
    <w:rsid w:val="00B14F95"/>
    <w:rsid w:val="00B159D1"/>
    <w:rsid w:val="00B16A8B"/>
    <w:rsid w:val="00B172D1"/>
    <w:rsid w:val="00B17DEC"/>
    <w:rsid w:val="00B204F0"/>
    <w:rsid w:val="00B21237"/>
    <w:rsid w:val="00B22DDC"/>
    <w:rsid w:val="00B23A69"/>
    <w:rsid w:val="00B23B73"/>
    <w:rsid w:val="00B24188"/>
    <w:rsid w:val="00B243CD"/>
    <w:rsid w:val="00B25614"/>
    <w:rsid w:val="00B25970"/>
    <w:rsid w:val="00B26A6A"/>
    <w:rsid w:val="00B273B3"/>
    <w:rsid w:val="00B301F8"/>
    <w:rsid w:val="00B302E5"/>
    <w:rsid w:val="00B30A7C"/>
    <w:rsid w:val="00B31BD9"/>
    <w:rsid w:val="00B322A5"/>
    <w:rsid w:val="00B32538"/>
    <w:rsid w:val="00B32B1B"/>
    <w:rsid w:val="00B33003"/>
    <w:rsid w:val="00B3371A"/>
    <w:rsid w:val="00B3462B"/>
    <w:rsid w:val="00B34C12"/>
    <w:rsid w:val="00B35E07"/>
    <w:rsid w:val="00B35ED9"/>
    <w:rsid w:val="00B37007"/>
    <w:rsid w:val="00B40E8C"/>
    <w:rsid w:val="00B414F9"/>
    <w:rsid w:val="00B41D8A"/>
    <w:rsid w:val="00B424EC"/>
    <w:rsid w:val="00B44765"/>
    <w:rsid w:val="00B44988"/>
    <w:rsid w:val="00B46082"/>
    <w:rsid w:val="00B47351"/>
    <w:rsid w:val="00B47AB3"/>
    <w:rsid w:val="00B47F79"/>
    <w:rsid w:val="00B507B5"/>
    <w:rsid w:val="00B52141"/>
    <w:rsid w:val="00B52BB2"/>
    <w:rsid w:val="00B52EA1"/>
    <w:rsid w:val="00B532F2"/>
    <w:rsid w:val="00B53BB5"/>
    <w:rsid w:val="00B53CFF"/>
    <w:rsid w:val="00B54323"/>
    <w:rsid w:val="00B553C7"/>
    <w:rsid w:val="00B55E13"/>
    <w:rsid w:val="00B56B10"/>
    <w:rsid w:val="00B56E06"/>
    <w:rsid w:val="00B602D1"/>
    <w:rsid w:val="00B60519"/>
    <w:rsid w:val="00B6060D"/>
    <w:rsid w:val="00B61745"/>
    <w:rsid w:val="00B61FEE"/>
    <w:rsid w:val="00B6212A"/>
    <w:rsid w:val="00B63B26"/>
    <w:rsid w:val="00B6561C"/>
    <w:rsid w:val="00B66550"/>
    <w:rsid w:val="00B66DDC"/>
    <w:rsid w:val="00B673DF"/>
    <w:rsid w:val="00B67D12"/>
    <w:rsid w:val="00B700D6"/>
    <w:rsid w:val="00B702F4"/>
    <w:rsid w:val="00B703B1"/>
    <w:rsid w:val="00B70AE3"/>
    <w:rsid w:val="00B70F7C"/>
    <w:rsid w:val="00B70F9F"/>
    <w:rsid w:val="00B722E9"/>
    <w:rsid w:val="00B737AA"/>
    <w:rsid w:val="00B73FAB"/>
    <w:rsid w:val="00B74EB7"/>
    <w:rsid w:val="00B74EE9"/>
    <w:rsid w:val="00B75D0C"/>
    <w:rsid w:val="00B76E50"/>
    <w:rsid w:val="00B772D2"/>
    <w:rsid w:val="00B800EB"/>
    <w:rsid w:val="00B80C1C"/>
    <w:rsid w:val="00B8199A"/>
    <w:rsid w:val="00B83C3F"/>
    <w:rsid w:val="00B8413C"/>
    <w:rsid w:val="00B84880"/>
    <w:rsid w:val="00B85F16"/>
    <w:rsid w:val="00B86667"/>
    <w:rsid w:val="00B87AE2"/>
    <w:rsid w:val="00B90B5F"/>
    <w:rsid w:val="00B91908"/>
    <w:rsid w:val="00B91C59"/>
    <w:rsid w:val="00B929AF"/>
    <w:rsid w:val="00B92AFC"/>
    <w:rsid w:val="00B93031"/>
    <w:rsid w:val="00B93109"/>
    <w:rsid w:val="00B93A40"/>
    <w:rsid w:val="00B94396"/>
    <w:rsid w:val="00B95555"/>
    <w:rsid w:val="00B95631"/>
    <w:rsid w:val="00B96399"/>
    <w:rsid w:val="00B96BCA"/>
    <w:rsid w:val="00B96EA0"/>
    <w:rsid w:val="00B9792C"/>
    <w:rsid w:val="00BA1A28"/>
    <w:rsid w:val="00BA2031"/>
    <w:rsid w:val="00BA2AEA"/>
    <w:rsid w:val="00BA2F08"/>
    <w:rsid w:val="00BA3592"/>
    <w:rsid w:val="00BA39FA"/>
    <w:rsid w:val="00BA4E0F"/>
    <w:rsid w:val="00BA4F18"/>
    <w:rsid w:val="00BA50FB"/>
    <w:rsid w:val="00BA51EA"/>
    <w:rsid w:val="00BA5C2F"/>
    <w:rsid w:val="00BA6012"/>
    <w:rsid w:val="00BA6316"/>
    <w:rsid w:val="00BB0455"/>
    <w:rsid w:val="00BB0A4C"/>
    <w:rsid w:val="00BB188F"/>
    <w:rsid w:val="00BB26FA"/>
    <w:rsid w:val="00BB387A"/>
    <w:rsid w:val="00BB3C8F"/>
    <w:rsid w:val="00BB3EB3"/>
    <w:rsid w:val="00BB5ED6"/>
    <w:rsid w:val="00BB64C4"/>
    <w:rsid w:val="00BB664B"/>
    <w:rsid w:val="00BB6AC7"/>
    <w:rsid w:val="00BC0D54"/>
    <w:rsid w:val="00BC1B5A"/>
    <w:rsid w:val="00BC22DE"/>
    <w:rsid w:val="00BC35E7"/>
    <w:rsid w:val="00BC38BB"/>
    <w:rsid w:val="00BC3C97"/>
    <w:rsid w:val="00BC4374"/>
    <w:rsid w:val="00BC4877"/>
    <w:rsid w:val="00BC62A7"/>
    <w:rsid w:val="00BC67C3"/>
    <w:rsid w:val="00BC74A6"/>
    <w:rsid w:val="00BD212C"/>
    <w:rsid w:val="00BD29BE"/>
    <w:rsid w:val="00BD2C8E"/>
    <w:rsid w:val="00BD2D31"/>
    <w:rsid w:val="00BD2E06"/>
    <w:rsid w:val="00BD3F98"/>
    <w:rsid w:val="00BD562C"/>
    <w:rsid w:val="00BD5900"/>
    <w:rsid w:val="00BD656E"/>
    <w:rsid w:val="00BD6B71"/>
    <w:rsid w:val="00BE0CAB"/>
    <w:rsid w:val="00BE0F31"/>
    <w:rsid w:val="00BE290B"/>
    <w:rsid w:val="00BE29A5"/>
    <w:rsid w:val="00BE3FA9"/>
    <w:rsid w:val="00BE41E3"/>
    <w:rsid w:val="00BE42AC"/>
    <w:rsid w:val="00BE505A"/>
    <w:rsid w:val="00BE5083"/>
    <w:rsid w:val="00BE5EC9"/>
    <w:rsid w:val="00BE67A7"/>
    <w:rsid w:val="00BE7766"/>
    <w:rsid w:val="00BF04F4"/>
    <w:rsid w:val="00BF09AD"/>
    <w:rsid w:val="00BF24A8"/>
    <w:rsid w:val="00BF320E"/>
    <w:rsid w:val="00BF327C"/>
    <w:rsid w:val="00BF35EE"/>
    <w:rsid w:val="00BF4EC1"/>
    <w:rsid w:val="00BF558D"/>
    <w:rsid w:val="00BF5D44"/>
    <w:rsid w:val="00BF6227"/>
    <w:rsid w:val="00BF6AD9"/>
    <w:rsid w:val="00BF75FD"/>
    <w:rsid w:val="00BF7AA4"/>
    <w:rsid w:val="00C0022D"/>
    <w:rsid w:val="00C006D2"/>
    <w:rsid w:val="00C00934"/>
    <w:rsid w:val="00C01361"/>
    <w:rsid w:val="00C02C2F"/>
    <w:rsid w:val="00C02F38"/>
    <w:rsid w:val="00C04A6B"/>
    <w:rsid w:val="00C05402"/>
    <w:rsid w:val="00C05EB9"/>
    <w:rsid w:val="00C079E8"/>
    <w:rsid w:val="00C1090B"/>
    <w:rsid w:val="00C10D42"/>
    <w:rsid w:val="00C11315"/>
    <w:rsid w:val="00C11678"/>
    <w:rsid w:val="00C12025"/>
    <w:rsid w:val="00C12185"/>
    <w:rsid w:val="00C123FB"/>
    <w:rsid w:val="00C12ABC"/>
    <w:rsid w:val="00C137DD"/>
    <w:rsid w:val="00C13805"/>
    <w:rsid w:val="00C13AC3"/>
    <w:rsid w:val="00C14ABA"/>
    <w:rsid w:val="00C1563C"/>
    <w:rsid w:val="00C15AD3"/>
    <w:rsid w:val="00C161CA"/>
    <w:rsid w:val="00C163DE"/>
    <w:rsid w:val="00C16B0C"/>
    <w:rsid w:val="00C16BE2"/>
    <w:rsid w:val="00C16E04"/>
    <w:rsid w:val="00C171AD"/>
    <w:rsid w:val="00C17376"/>
    <w:rsid w:val="00C174C0"/>
    <w:rsid w:val="00C20BF4"/>
    <w:rsid w:val="00C21157"/>
    <w:rsid w:val="00C23665"/>
    <w:rsid w:val="00C23F6F"/>
    <w:rsid w:val="00C2419A"/>
    <w:rsid w:val="00C24776"/>
    <w:rsid w:val="00C2670C"/>
    <w:rsid w:val="00C306B8"/>
    <w:rsid w:val="00C30979"/>
    <w:rsid w:val="00C30A25"/>
    <w:rsid w:val="00C30C9B"/>
    <w:rsid w:val="00C317E5"/>
    <w:rsid w:val="00C319A0"/>
    <w:rsid w:val="00C319DA"/>
    <w:rsid w:val="00C31A62"/>
    <w:rsid w:val="00C32DC9"/>
    <w:rsid w:val="00C32ED4"/>
    <w:rsid w:val="00C34F6E"/>
    <w:rsid w:val="00C35537"/>
    <w:rsid w:val="00C35854"/>
    <w:rsid w:val="00C35E92"/>
    <w:rsid w:val="00C37901"/>
    <w:rsid w:val="00C41BA0"/>
    <w:rsid w:val="00C42C2A"/>
    <w:rsid w:val="00C42CEA"/>
    <w:rsid w:val="00C43274"/>
    <w:rsid w:val="00C44019"/>
    <w:rsid w:val="00C4551D"/>
    <w:rsid w:val="00C4561A"/>
    <w:rsid w:val="00C45F4E"/>
    <w:rsid w:val="00C472EB"/>
    <w:rsid w:val="00C4761B"/>
    <w:rsid w:val="00C47AB5"/>
    <w:rsid w:val="00C47D4B"/>
    <w:rsid w:val="00C5022F"/>
    <w:rsid w:val="00C50709"/>
    <w:rsid w:val="00C51992"/>
    <w:rsid w:val="00C51DAC"/>
    <w:rsid w:val="00C51E0D"/>
    <w:rsid w:val="00C51FD4"/>
    <w:rsid w:val="00C524A1"/>
    <w:rsid w:val="00C526BB"/>
    <w:rsid w:val="00C53CA9"/>
    <w:rsid w:val="00C54CFE"/>
    <w:rsid w:val="00C56151"/>
    <w:rsid w:val="00C5652C"/>
    <w:rsid w:val="00C56874"/>
    <w:rsid w:val="00C5752B"/>
    <w:rsid w:val="00C576E7"/>
    <w:rsid w:val="00C5785D"/>
    <w:rsid w:val="00C60A08"/>
    <w:rsid w:val="00C6125E"/>
    <w:rsid w:val="00C62E84"/>
    <w:rsid w:val="00C62E95"/>
    <w:rsid w:val="00C631F4"/>
    <w:rsid w:val="00C6354A"/>
    <w:rsid w:val="00C641E6"/>
    <w:rsid w:val="00C6459D"/>
    <w:rsid w:val="00C65009"/>
    <w:rsid w:val="00C65681"/>
    <w:rsid w:val="00C662BE"/>
    <w:rsid w:val="00C67B6C"/>
    <w:rsid w:val="00C70231"/>
    <w:rsid w:val="00C7034C"/>
    <w:rsid w:val="00C71BD7"/>
    <w:rsid w:val="00C71DFC"/>
    <w:rsid w:val="00C71E9E"/>
    <w:rsid w:val="00C72019"/>
    <w:rsid w:val="00C7322A"/>
    <w:rsid w:val="00C73CAC"/>
    <w:rsid w:val="00C7449A"/>
    <w:rsid w:val="00C74E73"/>
    <w:rsid w:val="00C74ECA"/>
    <w:rsid w:val="00C74FC0"/>
    <w:rsid w:val="00C75BF9"/>
    <w:rsid w:val="00C7682D"/>
    <w:rsid w:val="00C76E89"/>
    <w:rsid w:val="00C77EEB"/>
    <w:rsid w:val="00C8128B"/>
    <w:rsid w:val="00C81551"/>
    <w:rsid w:val="00C8170C"/>
    <w:rsid w:val="00C8254A"/>
    <w:rsid w:val="00C82661"/>
    <w:rsid w:val="00C82809"/>
    <w:rsid w:val="00C82A86"/>
    <w:rsid w:val="00C83C00"/>
    <w:rsid w:val="00C8408D"/>
    <w:rsid w:val="00C84886"/>
    <w:rsid w:val="00C859CD"/>
    <w:rsid w:val="00C862D1"/>
    <w:rsid w:val="00C873E4"/>
    <w:rsid w:val="00C87C50"/>
    <w:rsid w:val="00C91942"/>
    <w:rsid w:val="00C91D91"/>
    <w:rsid w:val="00C92609"/>
    <w:rsid w:val="00C952F6"/>
    <w:rsid w:val="00C95743"/>
    <w:rsid w:val="00C95AAC"/>
    <w:rsid w:val="00C95EF7"/>
    <w:rsid w:val="00C976A9"/>
    <w:rsid w:val="00CA0812"/>
    <w:rsid w:val="00CA0948"/>
    <w:rsid w:val="00CA0D63"/>
    <w:rsid w:val="00CA0E99"/>
    <w:rsid w:val="00CA2966"/>
    <w:rsid w:val="00CA3F51"/>
    <w:rsid w:val="00CA4290"/>
    <w:rsid w:val="00CA4951"/>
    <w:rsid w:val="00CA4E99"/>
    <w:rsid w:val="00CA5554"/>
    <w:rsid w:val="00CA5A71"/>
    <w:rsid w:val="00CA68DC"/>
    <w:rsid w:val="00CB053F"/>
    <w:rsid w:val="00CB1BD0"/>
    <w:rsid w:val="00CB203E"/>
    <w:rsid w:val="00CB2F07"/>
    <w:rsid w:val="00CB38E3"/>
    <w:rsid w:val="00CB3F65"/>
    <w:rsid w:val="00CB4BF0"/>
    <w:rsid w:val="00CB4D8D"/>
    <w:rsid w:val="00CB51E0"/>
    <w:rsid w:val="00CB74E0"/>
    <w:rsid w:val="00CC01B5"/>
    <w:rsid w:val="00CC1C9D"/>
    <w:rsid w:val="00CC3354"/>
    <w:rsid w:val="00CC374A"/>
    <w:rsid w:val="00CC40CE"/>
    <w:rsid w:val="00CC4814"/>
    <w:rsid w:val="00CC5D09"/>
    <w:rsid w:val="00CD0286"/>
    <w:rsid w:val="00CD0A47"/>
    <w:rsid w:val="00CD0FFF"/>
    <w:rsid w:val="00CD2265"/>
    <w:rsid w:val="00CD2390"/>
    <w:rsid w:val="00CD23EC"/>
    <w:rsid w:val="00CD24AD"/>
    <w:rsid w:val="00CD3E2D"/>
    <w:rsid w:val="00CD5C2C"/>
    <w:rsid w:val="00CD5CAB"/>
    <w:rsid w:val="00CD6BA6"/>
    <w:rsid w:val="00CE0993"/>
    <w:rsid w:val="00CE0F8C"/>
    <w:rsid w:val="00CE14FF"/>
    <w:rsid w:val="00CE22C7"/>
    <w:rsid w:val="00CE3512"/>
    <w:rsid w:val="00CE3681"/>
    <w:rsid w:val="00CE3737"/>
    <w:rsid w:val="00CE407B"/>
    <w:rsid w:val="00CE4A09"/>
    <w:rsid w:val="00CE5E38"/>
    <w:rsid w:val="00CE5EEB"/>
    <w:rsid w:val="00CE6443"/>
    <w:rsid w:val="00CE67BE"/>
    <w:rsid w:val="00CE6872"/>
    <w:rsid w:val="00CE710B"/>
    <w:rsid w:val="00CE773E"/>
    <w:rsid w:val="00CE7ED7"/>
    <w:rsid w:val="00CF042A"/>
    <w:rsid w:val="00CF0DA0"/>
    <w:rsid w:val="00CF1009"/>
    <w:rsid w:val="00CF15E8"/>
    <w:rsid w:val="00CF217C"/>
    <w:rsid w:val="00CF2475"/>
    <w:rsid w:val="00CF2C02"/>
    <w:rsid w:val="00CF2E6E"/>
    <w:rsid w:val="00CF40E8"/>
    <w:rsid w:val="00CF4BB5"/>
    <w:rsid w:val="00CF4C90"/>
    <w:rsid w:val="00CF5FDB"/>
    <w:rsid w:val="00CF6306"/>
    <w:rsid w:val="00CF78CC"/>
    <w:rsid w:val="00D00946"/>
    <w:rsid w:val="00D0136A"/>
    <w:rsid w:val="00D0187D"/>
    <w:rsid w:val="00D0375C"/>
    <w:rsid w:val="00D0392E"/>
    <w:rsid w:val="00D03DD5"/>
    <w:rsid w:val="00D03EB6"/>
    <w:rsid w:val="00D03F24"/>
    <w:rsid w:val="00D04793"/>
    <w:rsid w:val="00D060BA"/>
    <w:rsid w:val="00D06267"/>
    <w:rsid w:val="00D064C7"/>
    <w:rsid w:val="00D06590"/>
    <w:rsid w:val="00D0725B"/>
    <w:rsid w:val="00D0756F"/>
    <w:rsid w:val="00D079D6"/>
    <w:rsid w:val="00D11C1C"/>
    <w:rsid w:val="00D12168"/>
    <w:rsid w:val="00D15203"/>
    <w:rsid w:val="00D15A24"/>
    <w:rsid w:val="00D16434"/>
    <w:rsid w:val="00D16E17"/>
    <w:rsid w:val="00D2062F"/>
    <w:rsid w:val="00D20AD3"/>
    <w:rsid w:val="00D211B7"/>
    <w:rsid w:val="00D223FB"/>
    <w:rsid w:val="00D23A33"/>
    <w:rsid w:val="00D23E31"/>
    <w:rsid w:val="00D24FEE"/>
    <w:rsid w:val="00D2684F"/>
    <w:rsid w:val="00D26CEC"/>
    <w:rsid w:val="00D2725D"/>
    <w:rsid w:val="00D307E4"/>
    <w:rsid w:val="00D31D63"/>
    <w:rsid w:val="00D32177"/>
    <w:rsid w:val="00D32B3C"/>
    <w:rsid w:val="00D33540"/>
    <w:rsid w:val="00D33AD2"/>
    <w:rsid w:val="00D34C1F"/>
    <w:rsid w:val="00D36388"/>
    <w:rsid w:val="00D3671B"/>
    <w:rsid w:val="00D36B0A"/>
    <w:rsid w:val="00D404C9"/>
    <w:rsid w:val="00D40925"/>
    <w:rsid w:val="00D41F64"/>
    <w:rsid w:val="00D42028"/>
    <w:rsid w:val="00D4217C"/>
    <w:rsid w:val="00D445DB"/>
    <w:rsid w:val="00D449E5"/>
    <w:rsid w:val="00D45824"/>
    <w:rsid w:val="00D45F42"/>
    <w:rsid w:val="00D46192"/>
    <w:rsid w:val="00D5091C"/>
    <w:rsid w:val="00D50E20"/>
    <w:rsid w:val="00D51F1F"/>
    <w:rsid w:val="00D522D3"/>
    <w:rsid w:val="00D52F80"/>
    <w:rsid w:val="00D537F5"/>
    <w:rsid w:val="00D537F7"/>
    <w:rsid w:val="00D558AD"/>
    <w:rsid w:val="00D576C6"/>
    <w:rsid w:val="00D57C03"/>
    <w:rsid w:val="00D6008F"/>
    <w:rsid w:val="00D611AC"/>
    <w:rsid w:val="00D623BF"/>
    <w:rsid w:val="00D62861"/>
    <w:rsid w:val="00D62B1B"/>
    <w:rsid w:val="00D62F0C"/>
    <w:rsid w:val="00D63CE2"/>
    <w:rsid w:val="00D6490A"/>
    <w:rsid w:val="00D649DB"/>
    <w:rsid w:val="00D65C1D"/>
    <w:rsid w:val="00D65D45"/>
    <w:rsid w:val="00D66FA3"/>
    <w:rsid w:val="00D67358"/>
    <w:rsid w:val="00D7030F"/>
    <w:rsid w:val="00D70663"/>
    <w:rsid w:val="00D7258D"/>
    <w:rsid w:val="00D72E7A"/>
    <w:rsid w:val="00D7613A"/>
    <w:rsid w:val="00D76276"/>
    <w:rsid w:val="00D7704C"/>
    <w:rsid w:val="00D770F1"/>
    <w:rsid w:val="00D80486"/>
    <w:rsid w:val="00D80EC0"/>
    <w:rsid w:val="00D8218E"/>
    <w:rsid w:val="00D82B90"/>
    <w:rsid w:val="00D83000"/>
    <w:rsid w:val="00D83A2C"/>
    <w:rsid w:val="00D85C76"/>
    <w:rsid w:val="00D86378"/>
    <w:rsid w:val="00D87C32"/>
    <w:rsid w:val="00D903E6"/>
    <w:rsid w:val="00D9164E"/>
    <w:rsid w:val="00D92708"/>
    <w:rsid w:val="00D92AF2"/>
    <w:rsid w:val="00D92C6B"/>
    <w:rsid w:val="00D938A2"/>
    <w:rsid w:val="00D94029"/>
    <w:rsid w:val="00D942A5"/>
    <w:rsid w:val="00D95712"/>
    <w:rsid w:val="00D961E5"/>
    <w:rsid w:val="00D9626F"/>
    <w:rsid w:val="00DA0655"/>
    <w:rsid w:val="00DA09A1"/>
    <w:rsid w:val="00DA1044"/>
    <w:rsid w:val="00DA167F"/>
    <w:rsid w:val="00DA1E35"/>
    <w:rsid w:val="00DA38AE"/>
    <w:rsid w:val="00DA47EB"/>
    <w:rsid w:val="00DA5A92"/>
    <w:rsid w:val="00DA6AB5"/>
    <w:rsid w:val="00DA7546"/>
    <w:rsid w:val="00DB0A18"/>
    <w:rsid w:val="00DB1FC4"/>
    <w:rsid w:val="00DB24DF"/>
    <w:rsid w:val="00DB30DF"/>
    <w:rsid w:val="00DB3361"/>
    <w:rsid w:val="00DB67F4"/>
    <w:rsid w:val="00DB70A2"/>
    <w:rsid w:val="00DB732E"/>
    <w:rsid w:val="00DB7BDD"/>
    <w:rsid w:val="00DC222F"/>
    <w:rsid w:val="00DC2862"/>
    <w:rsid w:val="00DC2C47"/>
    <w:rsid w:val="00DC382D"/>
    <w:rsid w:val="00DC3F59"/>
    <w:rsid w:val="00DC4361"/>
    <w:rsid w:val="00DC44EA"/>
    <w:rsid w:val="00DC4D92"/>
    <w:rsid w:val="00DC64FC"/>
    <w:rsid w:val="00DC6C6C"/>
    <w:rsid w:val="00DC78F5"/>
    <w:rsid w:val="00DD004E"/>
    <w:rsid w:val="00DD01DC"/>
    <w:rsid w:val="00DD1019"/>
    <w:rsid w:val="00DD1B58"/>
    <w:rsid w:val="00DD1E04"/>
    <w:rsid w:val="00DD1EBC"/>
    <w:rsid w:val="00DD20FB"/>
    <w:rsid w:val="00DD2109"/>
    <w:rsid w:val="00DD255E"/>
    <w:rsid w:val="00DD33BF"/>
    <w:rsid w:val="00DD34DE"/>
    <w:rsid w:val="00DD4129"/>
    <w:rsid w:val="00DD4680"/>
    <w:rsid w:val="00DD4847"/>
    <w:rsid w:val="00DD562B"/>
    <w:rsid w:val="00DD5E37"/>
    <w:rsid w:val="00DD713B"/>
    <w:rsid w:val="00DD72D6"/>
    <w:rsid w:val="00DE0E3F"/>
    <w:rsid w:val="00DE0F70"/>
    <w:rsid w:val="00DE2110"/>
    <w:rsid w:val="00DE21F7"/>
    <w:rsid w:val="00DE2225"/>
    <w:rsid w:val="00DE318C"/>
    <w:rsid w:val="00DE3A48"/>
    <w:rsid w:val="00DE3D2D"/>
    <w:rsid w:val="00DE4A42"/>
    <w:rsid w:val="00DE502B"/>
    <w:rsid w:val="00DE557C"/>
    <w:rsid w:val="00DE5C9C"/>
    <w:rsid w:val="00DE6613"/>
    <w:rsid w:val="00DE6ADE"/>
    <w:rsid w:val="00DE6F0C"/>
    <w:rsid w:val="00DE7483"/>
    <w:rsid w:val="00DF0678"/>
    <w:rsid w:val="00DF107E"/>
    <w:rsid w:val="00DF19B4"/>
    <w:rsid w:val="00DF1C20"/>
    <w:rsid w:val="00DF25B1"/>
    <w:rsid w:val="00DF2734"/>
    <w:rsid w:val="00DF3C41"/>
    <w:rsid w:val="00DF48D6"/>
    <w:rsid w:val="00DF5219"/>
    <w:rsid w:val="00DF57B2"/>
    <w:rsid w:val="00DF601F"/>
    <w:rsid w:val="00E00325"/>
    <w:rsid w:val="00E0071F"/>
    <w:rsid w:val="00E009D7"/>
    <w:rsid w:val="00E00A64"/>
    <w:rsid w:val="00E01346"/>
    <w:rsid w:val="00E01B56"/>
    <w:rsid w:val="00E029B6"/>
    <w:rsid w:val="00E02F19"/>
    <w:rsid w:val="00E03421"/>
    <w:rsid w:val="00E03D43"/>
    <w:rsid w:val="00E05021"/>
    <w:rsid w:val="00E061AF"/>
    <w:rsid w:val="00E06D2E"/>
    <w:rsid w:val="00E0700F"/>
    <w:rsid w:val="00E07700"/>
    <w:rsid w:val="00E07D29"/>
    <w:rsid w:val="00E07F33"/>
    <w:rsid w:val="00E10087"/>
    <w:rsid w:val="00E103AF"/>
    <w:rsid w:val="00E107A5"/>
    <w:rsid w:val="00E1127B"/>
    <w:rsid w:val="00E113AC"/>
    <w:rsid w:val="00E13077"/>
    <w:rsid w:val="00E137D6"/>
    <w:rsid w:val="00E1393C"/>
    <w:rsid w:val="00E13B72"/>
    <w:rsid w:val="00E1416D"/>
    <w:rsid w:val="00E142EB"/>
    <w:rsid w:val="00E14562"/>
    <w:rsid w:val="00E15FEE"/>
    <w:rsid w:val="00E176AB"/>
    <w:rsid w:val="00E20848"/>
    <w:rsid w:val="00E21073"/>
    <w:rsid w:val="00E21BAC"/>
    <w:rsid w:val="00E21FB9"/>
    <w:rsid w:val="00E22125"/>
    <w:rsid w:val="00E225F1"/>
    <w:rsid w:val="00E23A55"/>
    <w:rsid w:val="00E240B1"/>
    <w:rsid w:val="00E247D5"/>
    <w:rsid w:val="00E24EA8"/>
    <w:rsid w:val="00E250D1"/>
    <w:rsid w:val="00E25794"/>
    <w:rsid w:val="00E25804"/>
    <w:rsid w:val="00E25C90"/>
    <w:rsid w:val="00E26C98"/>
    <w:rsid w:val="00E27365"/>
    <w:rsid w:val="00E27BAB"/>
    <w:rsid w:val="00E32969"/>
    <w:rsid w:val="00E330A5"/>
    <w:rsid w:val="00E33A5A"/>
    <w:rsid w:val="00E34E39"/>
    <w:rsid w:val="00E3562E"/>
    <w:rsid w:val="00E36725"/>
    <w:rsid w:val="00E369E3"/>
    <w:rsid w:val="00E3705E"/>
    <w:rsid w:val="00E3715B"/>
    <w:rsid w:val="00E403D0"/>
    <w:rsid w:val="00E403EF"/>
    <w:rsid w:val="00E42BBE"/>
    <w:rsid w:val="00E442EF"/>
    <w:rsid w:val="00E46885"/>
    <w:rsid w:val="00E46E35"/>
    <w:rsid w:val="00E5015B"/>
    <w:rsid w:val="00E5038D"/>
    <w:rsid w:val="00E50B4A"/>
    <w:rsid w:val="00E51328"/>
    <w:rsid w:val="00E519D6"/>
    <w:rsid w:val="00E51F31"/>
    <w:rsid w:val="00E53222"/>
    <w:rsid w:val="00E5329A"/>
    <w:rsid w:val="00E54B95"/>
    <w:rsid w:val="00E54CB1"/>
    <w:rsid w:val="00E56858"/>
    <w:rsid w:val="00E569FC"/>
    <w:rsid w:val="00E5718F"/>
    <w:rsid w:val="00E57E73"/>
    <w:rsid w:val="00E60C45"/>
    <w:rsid w:val="00E62921"/>
    <w:rsid w:val="00E6525B"/>
    <w:rsid w:val="00E654AE"/>
    <w:rsid w:val="00E65D21"/>
    <w:rsid w:val="00E67546"/>
    <w:rsid w:val="00E678BA"/>
    <w:rsid w:val="00E67A74"/>
    <w:rsid w:val="00E67DC5"/>
    <w:rsid w:val="00E70CF5"/>
    <w:rsid w:val="00E7123C"/>
    <w:rsid w:val="00E71AE3"/>
    <w:rsid w:val="00E72436"/>
    <w:rsid w:val="00E72D6B"/>
    <w:rsid w:val="00E7421B"/>
    <w:rsid w:val="00E749EE"/>
    <w:rsid w:val="00E75536"/>
    <w:rsid w:val="00E76383"/>
    <w:rsid w:val="00E768A3"/>
    <w:rsid w:val="00E76A14"/>
    <w:rsid w:val="00E819CF"/>
    <w:rsid w:val="00E81DB5"/>
    <w:rsid w:val="00E82287"/>
    <w:rsid w:val="00E82941"/>
    <w:rsid w:val="00E82AFA"/>
    <w:rsid w:val="00E82DE8"/>
    <w:rsid w:val="00E83074"/>
    <w:rsid w:val="00E83D18"/>
    <w:rsid w:val="00E842B0"/>
    <w:rsid w:val="00E84E03"/>
    <w:rsid w:val="00E8534B"/>
    <w:rsid w:val="00E8599B"/>
    <w:rsid w:val="00E863D7"/>
    <w:rsid w:val="00E9147A"/>
    <w:rsid w:val="00E93592"/>
    <w:rsid w:val="00E939E5"/>
    <w:rsid w:val="00E93B71"/>
    <w:rsid w:val="00E94F91"/>
    <w:rsid w:val="00E9513A"/>
    <w:rsid w:val="00E95654"/>
    <w:rsid w:val="00E95756"/>
    <w:rsid w:val="00E963DA"/>
    <w:rsid w:val="00EA0051"/>
    <w:rsid w:val="00EA101F"/>
    <w:rsid w:val="00EA106B"/>
    <w:rsid w:val="00EA1FA2"/>
    <w:rsid w:val="00EA201F"/>
    <w:rsid w:val="00EA2472"/>
    <w:rsid w:val="00EA340E"/>
    <w:rsid w:val="00EA3A93"/>
    <w:rsid w:val="00EA4203"/>
    <w:rsid w:val="00EA4BCB"/>
    <w:rsid w:val="00EA5257"/>
    <w:rsid w:val="00EA7497"/>
    <w:rsid w:val="00EA7651"/>
    <w:rsid w:val="00EB00E9"/>
    <w:rsid w:val="00EB025C"/>
    <w:rsid w:val="00EB0F79"/>
    <w:rsid w:val="00EB0FE2"/>
    <w:rsid w:val="00EB134A"/>
    <w:rsid w:val="00EB2293"/>
    <w:rsid w:val="00EB2418"/>
    <w:rsid w:val="00EB3888"/>
    <w:rsid w:val="00EB55C5"/>
    <w:rsid w:val="00EB68F1"/>
    <w:rsid w:val="00EC013F"/>
    <w:rsid w:val="00EC0197"/>
    <w:rsid w:val="00EC07B3"/>
    <w:rsid w:val="00EC08E0"/>
    <w:rsid w:val="00EC0BB5"/>
    <w:rsid w:val="00EC0D41"/>
    <w:rsid w:val="00EC20D5"/>
    <w:rsid w:val="00EC2F3A"/>
    <w:rsid w:val="00EC4676"/>
    <w:rsid w:val="00EC4AB7"/>
    <w:rsid w:val="00EC5760"/>
    <w:rsid w:val="00EC655C"/>
    <w:rsid w:val="00EC75D2"/>
    <w:rsid w:val="00EC7DF3"/>
    <w:rsid w:val="00EC7F8C"/>
    <w:rsid w:val="00ED0190"/>
    <w:rsid w:val="00ED09F0"/>
    <w:rsid w:val="00ED09F2"/>
    <w:rsid w:val="00ED0C0E"/>
    <w:rsid w:val="00ED20AF"/>
    <w:rsid w:val="00ED2974"/>
    <w:rsid w:val="00ED2D99"/>
    <w:rsid w:val="00ED2E02"/>
    <w:rsid w:val="00ED5100"/>
    <w:rsid w:val="00ED5D1F"/>
    <w:rsid w:val="00ED7603"/>
    <w:rsid w:val="00ED79FD"/>
    <w:rsid w:val="00ED7FC2"/>
    <w:rsid w:val="00EE0358"/>
    <w:rsid w:val="00EE109C"/>
    <w:rsid w:val="00EE120E"/>
    <w:rsid w:val="00EE2548"/>
    <w:rsid w:val="00EE2728"/>
    <w:rsid w:val="00EE2B88"/>
    <w:rsid w:val="00EE347C"/>
    <w:rsid w:val="00EE40DB"/>
    <w:rsid w:val="00EE4585"/>
    <w:rsid w:val="00EE4644"/>
    <w:rsid w:val="00EE4827"/>
    <w:rsid w:val="00EE57C8"/>
    <w:rsid w:val="00EE6093"/>
    <w:rsid w:val="00EF014E"/>
    <w:rsid w:val="00EF2322"/>
    <w:rsid w:val="00EF2724"/>
    <w:rsid w:val="00EF2A68"/>
    <w:rsid w:val="00EF30A3"/>
    <w:rsid w:val="00EF3E8B"/>
    <w:rsid w:val="00EF3E97"/>
    <w:rsid w:val="00EF40EE"/>
    <w:rsid w:val="00EF4166"/>
    <w:rsid w:val="00EF449E"/>
    <w:rsid w:val="00EF4CBA"/>
    <w:rsid w:val="00EF58D3"/>
    <w:rsid w:val="00EF5927"/>
    <w:rsid w:val="00EF76B7"/>
    <w:rsid w:val="00EF777C"/>
    <w:rsid w:val="00F0084E"/>
    <w:rsid w:val="00F0121A"/>
    <w:rsid w:val="00F01C9F"/>
    <w:rsid w:val="00F01E3F"/>
    <w:rsid w:val="00F02BC1"/>
    <w:rsid w:val="00F02D89"/>
    <w:rsid w:val="00F02F5C"/>
    <w:rsid w:val="00F02FCD"/>
    <w:rsid w:val="00F03817"/>
    <w:rsid w:val="00F03A36"/>
    <w:rsid w:val="00F03C18"/>
    <w:rsid w:val="00F04342"/>
    <w:rsid w:val="00F04C1F"/>
    <w:rsid w:val="00F04FD3"/>
    <w:rsid w:val="00F071D8"/>
    <w:rsid w:val="00F07305"/>
    <w:rsid w:val="00F079B6"/>
    <w:rsid w:val="00F07AE3"/>
    <w:rsid w:val="00F118B5"/>
    <w:rsid w:val="00F12688"/>
    <w:rsid w:val="00F12942"/>
    <w:rsid w:val="00F131DA"/>
    <w:rsid w:val="00F1359E"/>
    <w:rsid w:val="00F14D71"/>
    <w:rsid w:val="00F15382"/>
    <w:rsid w:val="00F169A6"/>
    <w:rsid w:val="00F17315"/>
    <w:rsid w:val="00F1747D"/>
    <w:rsid w:val="00F202FE"/>
    <w:rsid w:val="00F203DE"/>
    <w:rsid w:val="00F206FC"/>
    <w:rsid w:val="00F208E7"/>
    <w:rsid w:val="00F21212"/>
    <w:rsid w:val="00F221FA"/>
    <w:rsid w:val="00F2233F"/>
    <w:rsid w:val="00F2325A"/>
    <w:rsid w:val="00F23266"/>
    <w:rsid w:val="00F236EB"/>
    <w:rsid w:val="00F23A41"/>
    <w:rsid w:val="00F23D2C"/>
    <w:rsid w:val="00F23FDD"/>
    <w:rsid w:val="00F241A8"/>
    <w:rsid w:val="00F246CC"/>
    <w:rsid w:val="00F26028"/>
    <w:rsid w:val="00F2612D"/>
    <w:rsid w:val="00F268FD"/>
    <w:rsid w:val="00F30621"/>
    <w:rsid w:val="00F30934"/>
    <w:rsid w:val="00F30FBA"/>
    <w:rsid w:val="00F31299"/>
    <w:rsid w:val="00F34DEA"/>
    <w:rsid w:val="00F3626B"/>
    <w:rsid w:val="00F3766A"/>
    <w:rsid w:val="00F40CE5"/>
    <w:rsid w:val="00F40D32"/>
    <w:rsid w:val="00F40EEB"/>
    <w:rsid w:val="00F40F10"/>
    <w:rsid w:val="00F411E5"/>
    <w:rsid w:val="00F437AB"/>
    <w:rsid w:val="00F43CA1"/>
    <w:rsid w:val="00F443F0"/>
    <w:rsid w:val="00F4472F"/>
    <w:rsid w:val="00F44E3B"/>
    <w:rsid w:val="00F44E45"/>
    <w:rsid w:val="00F46EDE"/>
    <w:rsid w:val="00F50FC4"/>
    <w:rsid w:val="00F52BDF"/>
    <w:rsid w:val="00F53A3C"/>
    <w:rsid w:val="00F53C87"/>
    <w:rsid w:val="00F5418D"/>
    <w:rsid w:val="00F5631E"/>
    <w:rsid w:val="00F56A52"/>
    <w:rsid w:val="00F57308"/>
    <w:rsid w:val="00F60B58"/>
    <w:rsid w:val="00F6131A"/>
    <w:rsid w:val="00F6187B"/>
    <w:rsid w:val="00F61B5D"/>
    <w:rsid w:val="00F622C1"/>
    <w:rsid w:val="00F62752"/>
    <w:rsid w:val="00F64513"/>
    <w:rsid w:val="00F652B1"/>
    <w:rsid w:val="00F6591E"/>
    <w:rsid w:val="00F65D01"/>
    <w:rsid w:val="00F666A5"/>
    <w:rsid w:val="00F66B3D"/>
    <w:rsid w:val="00F6745A"/>
    <w:rsid w:val="00F6752E"/>
    <w:rsid w:val="00F711CB"/>
    <w:rsid w:val="00F7127B"/>
    <w:rsid w:val="00F726F0"/>
    <w:rsid w:val="00F73B63"/>
    <w:rsid w:val="00F73D2A"/>
    <w:rsid w:val="00F74AEC"/>
    <w:rsid w:val="00F74C38"/>
    <w:rsid w:val="00F74FAC"/>
    <w:rsid w:val="00F75409"/>
    <w:rsid w:val="00F7683B"/>
    <w:rsid w:val="00F76B17"/>
    <w:rsid w:val="00F76F73"/>
    <w:rsid w:val="00F7701C"/>
    <w:rsid w:val="00F77716"/>
    <w:rsid w:val="00F77ACB"/>
    <w:rsid w:val="00F77BF3"/>
    <w:rsid w:val="00F8027F"/>
    <w:rsid w:val="00F80AD3"/>
    <w:rsid w:val="00F80FDC"/>
    <w:rsid w:val="00F82C21"/>
    <w:rsid w:val="00F8306B"/>
    <w:rsid w:val="00F83292"/>
    <w:rsid w:val="00F832F4"/>
    <w:rsid w:val="00F83545"/>
    <w:rsid w:val="00F83BAD"/>
    <w:rsid w:val="00F83D78"/>
    <w:rsid w:val="00F84E07"/>
    <w:rsid w:val="00F8775E"/>
    <w:rsid w:val="00F87A69"/>
    <w:rsid w:val="00F87BCD"/>
    <w:rsid w:val="00F9020F"/>
    <w:rsid w:val="00F910C6"/>
    <w:rsid w:val="00F91A0C"/>
    <w:rsid w:val="00F92EFA"/>
    <w:rsid w:val="00F931B6"/>
    <w:rsid w:val="00F9541A"/>
    <w:rsid w:val="00F955BE"/>
    <w:rsid w:val="00F95A11"/>
    <w:rsid w:val="00F9729A"/>
    <w:rsid w:val="00F97A26"/>
    <w:rsid w:val="00FA0B83"/>
    <w:rsid w:val="00FA0DF9"/>
    <w:rsid w:val="00FA18B4"/>
    <w:rsid w:val="00FA293B"/>
    <w:rsid w:val="00FA299F"/>
    <w:rsid w:val="00FA3E89"/>
    <w:rsid w:val="00FA3E97"/>
    <w:rsid w:val="00FA3F43"/>
    <w:rsid w:val="00FA4839"/>
    <w:rsid w:val="00FA4B6F"/>
    <w:rsid w:val="00FA53D4"/>
    <w:rsid w:val="00FA559C"/>
    <w:rsid w:val="00FA5C4B"/>
    <w:rsid w:val="00FA5CC9"/>
    <w:rsid w:val="00FA65F2"/>
    <w:rsid w:val="00FA79D9"/>
    <w:rsid w:val="00FA7D41"/>
    <w:rsid w:val="00FB08D7"/>
    <w:rsid w:val="00FB490D"/>
    <w:rsid w:val="00FB4A9B"/>
    <w:rsid w:val="00FB4CE2"/>
    <w:rsid w:val="00FB501D"/>
    <w:rsid w:val="00FB5891"/>
    <w:rsid w:val="00FB5EE0"/>
    <w:rsid w:val="00FB6E72"/>
    <w:rsid w:val="00FB6FEA"/>
    <w:rsid w:val="00FB7A5A"/>
    <w:rsid w:val="00FC054C"/>
    <w:rsid w:val="00FC0DEE"/>
    <w:rsid w:val="00FC1704"/>
    <w:rsid w:val="00FC1AC1"/>
    <w:rsid w:val="00FC212D"/>
    <w:rsid w:val="00FC2A8E"/>
    <w:rsid w:val="00FC344B"/>
    <w:rsid w:val="00FC42D2"/>
    <w:rsid w:val="00FC458D"/>
    <w:rsid w:val="00FC5139"/>
    <w:rsid w:val="00FC5939"/>
    <w:rsid w:val="00FC6956"/>
    <w:rsid w:val="00FC6B41"/>
    <w:rsid w:val="00FC72CF"/>
    <w:rsid w:val="00FC7706"/>
    <w:rsid w:val="00FC7AA0"/>
    <w:rsid w:val="00FD0989"/>
    <w:rsid w:val="00FD0FC1"/>
    <w:rsid w:val="00FD1138"/>
    <w:rsid w:val="00FD1FB0"/>
    <w:rsid w:val="00FD2AA9"/>
    <w:rsid w:val="00FD46CD"/>
    <w:rsid w:val="00FD6B26"/>
    <w:rsid w:val="00FD6E25"/>
    <w:rsid w:val="00FD71A8"/>
    <w:rsid w:val="00FD77E7"/>
    <w:rsid w:val="00FE0158"/>
    <w:rsid w:val="00FE033A"/>
    <w:rsid w:val="00FE2D8F"/>
    <w:rsid w:val="00FE35B0"/>
    <w:rsid w:val="00FE3D97"/>
    <w:rsid w:val="00FE4677"/>
    <w:rsid w:val="00FE55E3"/>
    <w:rsid w:val="00FE5F38"/>
    <w:rsid w:val="00FE6B58"/>
    <w:rsid w:val="00FE6E72"/>
    <w:rsid w:val="00FF0163"/>
    <w:rsid w:val="00FF1BFE"/>
    <w:rsid w:val="00FF1D5B"/>
    <w:rsid w:val="00FF4025"/>
    <w:rsid w:val="00FF42CB"/>
    <w:rsid w:val="00FF4333"/>
    <w:rsid w:val="00FF5353"/>
    <w:rsid w:val="00FF5519"/>
    <w:rsid w:val="00FF58A0"/>
    <w:rsid w:val="00FF65B4"/>
    <w:rsid w:val="00FF6674"/>
    <w:rsid w:val="00FF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B1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E6E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9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931</Words>
  <Characters>5311</Characters>
  <Application>Microsoft Office Outlook</Application>
  <DocSecurity>0</DocSecurity>
  <Lines>0</Lines>
  <Paragraphs>0</Paragraphs>
  <ScaleCrop>false</ScaleCrop>
  <Company>User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Договір оренди обладнання № _______</dc:title>
  <dc:subject/>
  <dc:creator>User</dc:creator>
  <cp:keywords/>
  <dc:description/>
  <cp:lastModifiedBy>Роман</cp:lastModifiedBy>
  <cp:revision>2</cp:revision>
  <cp:lastPrinted>2014-05-28T12:10:00Z</cp:lastPrinted>
  <dcterms:created xsi:type="dcterms:W3CDTF">2014-06-04T20:11:00Z</dcterms:created>
  <dcterms:modified xsi:type="dcterms:W3CDTF">2014-06-04T20:11:00Z</dcterms:modified>
</cp:coreProperties>
</file>